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DA3E59" w14:textId="77777777" w:rsidR="00084219" w:rsidRPr="00084219" w:rsidRDefault="00084219" w:rsidP="00084219">
      <w:r w:rsidRPr="00084219">
        <w:rPr>
          <w:b/>
          <w:bCs/>
        </w:rPr>
        <w:t>PRESS TRIP REGIÓN DE MURCIA – OET BRUSELAS</w:t>
      </w:r>
      <w:r w:rsidRPr="00084219">
        <w:t> </w:t>
      </w:r>
    </w:p>
    <w:p w14:paraId="2E96C41C" w14:textId="77777777" w:rsidR="00084219" w:rsidRPr="00084219" w:rsidRDefault="00084219" w:rsidP="00084219">
      <w:r w:rsidRPr="00084219">
        <w:rPr>
          <w:b/>
          <w:bCs/>
        </w:rPr>
        <w:t>Agenda provisional – 23 al 26 de abril 2026</w:t>
      </w:r>
      <w:r w:rsidRPr="00084219">
        <w:t> </w:t>
      </w:r>
    </w:p>
    <w:p w14:paraId="14A7E0F5" w14:textId="77777777" w:rsidR="00084219" w:rsidRPr="00084219" w:rsidRDefault="00084219" w:rsidP="00084219">
      <w:r w:rsidRPr="00084219">
        <w:t> </w:t>
      </w:r>
    </w:p>
    <w:p w14:paraId="076DDA12" w14:textId="77777777" w:rsidR="00084219" w:rsidRPr="00084219" w:rsidRDefault="00084219" w:rsidP="00084219">
      <w:r w:rsidRPr="00084219">
        <w:t>Guías en francés </w:t>
      </w:r>
    </w:p>
    <w:p w14:paraId="1C538775" w14:textId="77777777" w:rsidR="00084219" w:rsidRPr="00084219" w:rsidRDefault="00084219" w:rsidP="00084219">
      <w:r w:rsidRPr="00084219">
        <w:rPr>
          <w:b/>
          <w:bCs/>
        </w:rPr>
        <w:t>VUELOS</w:t>
      </w:r>
      <w:r w:rsidRPr="00084219">
        <w:t> </w:t>
      </w:r>
    </w:p>
    <w:p w14:paraId="4B805FB5" w14:textId="77777777" w:rsidR="00084219" w:rsidRPr="00084219" w:rsidRDefault="00084219">
      <w:pPr>
        <w:numPr>
          <w:ilvl w:val="0"/>
          <w:numId w:val="1"/>
        </w:numPr>
      </w:pPr>
      <w:r w:rsidRPr="00084219">
        <w:t>23/04 Bruselas – Alicante 12:10 – 14:40 (Brussels Airlines) </w:t>
      </w:r>
    </w:p>
    <w:p w14:paraId="16E4722E" w14:textId="77777777" w:rsidR="00084219" w:rsidRPr="00084219" w:rsidRDefault="00084219">
      <w:pPr>
        <w:numPr>
          <w:ilvl w:val="0"/>
          <w:numId w:val="2"/>
        </w:numPr>
      </w:pPr>
      <w:r w:rsidRPr="00084219">
        <w:t>26/04 Alicante – Bruselas 19:00 – 21:35 (Transavia) </w:t>
      </w:r>
    </w:p>
    <w:p w14:paraId="54FD16DE" w14:textId="77777777" w:rsidR="00084219" w:rsidRPr="00084219" w:rsidRDefault="00084219" w:rsidP="00084219">
      <w:r w:rsidRPr="00084219">
        <w:t> </w:t>
      </w:r>
    </w:p>
    <w:p w14:paraId="522C99BA" w14:textId="3C4C231D" w:rsidR="00084219" w:rsidRPr="00084219" w:rsidRDefault="003A6205" w:rsidP="00084219">
      <w:r>
        <w:rPr>
          <w:b/>
          <w:bCs/>
          <w:lang w:val="fr-FR"/>
        </w:rPr>
        <w:t xml:space="preserve">2 </w:t>
      </w:r>
      <w:r w:rsidR="00084219" w:rsidRPr="00084219">
        <w:rPr>
          <w:b/>
          <w:bCs/>
          <w:lang w:val="fr-FR"/>
        </w:rPr>
        <w:t>PERIODISTAS</w:t>
      </w:r>
      <w:r w:rsidR="00084219" w:rsidRPr="00084219">
        <w:t>  </w:t>
      </w:r>
    </w:p>
    <w:p w14:paraId="14125D9F" w14:textId="5F505D31" w:rsidR="00084219" w:rsidRPr="00084219" w:rsidRDefault="00084219" w:rsidP="00084219">
      <w:r w:rsidRPr="25E27166">
        <w:rPr>
          <w:b/>
          <w:bCs/>
        </w:rPr>
        <w:t>DÍA 1 </w:t>
      </w:r>
      <w:r w:rsidR="736BD968" w:rsidRPr="25E27166">
        <w:rPr>
          <w:b/>
          <w:bCs/>
        </w:rPr>
        <w:t xml:space="preserve">- </w:t>
      </w:r>
      <w:r w:rsidRPr="25E27166">
        <w:rPr>
          <w:b/>
          <w:bCs/>
        </w:rPr>
        <w:t>JUEVES 23 · LLEGADA Y MURCIA CIUDAD</w:t>
      </w:r>
      <w:r>
        <w:t> </w:t>
      </w:r>
    </w:p>
    <w:p w14:paraId="79863AC1" w14:textId="59C6DA1D" w:rsidR="00084219" w:rsidRPr="00084219" w:rsidRDefault="00084219">
      <w:pPr>
        <w:numPr>
          <w:ilvl w:val="0"/>
          <w:numId w:val="3"/>
        </w:numPr>
      </w:pPr>
      <w:r>
        <w:t>14:40h Llegada al Aeropuerto Alicante</w:t>
      </w:r>
      <w:r w:rsidR="09ABB7FC">
        <w:t xml:space="preserve">     </w:t>
      </w:r>
      <w:r>
        <w:t> </w:t>
      </w:r>
    </w:p>
    <w:p w14:paraId="1B449A1F" w14:textId="79F1B986" w:rsidR="00084219" w:rsidRPr="00084219" w:rsidRDefault="00084219">
      <w:pPr>
        <w:numPr>
          <w:ilvl w:val="0"/>
          <w:numId w:val="3"/>
        </w:numPr>
      </w:pPr>
      <w:r>
        <w:t>15:30h Traslado (transfer) a Murcia ciudad</w:t>
      </w:r>
      <w:r w:rsidR="170EC5C1">
        <w:t xml:space="preserve">     </w:t>
      </w:r>
      <w:r>
        <w:t> </w:t>
      </w:r>
    </w:p>
    <w:p w14:paraId="31D964D0" w14:textId="2470794A" w:rsidR="00084219" w:rsidRDefault="00084219">
      <w:pPr>
        <w:numPr>
          <w:ilvl w:val="0"/>
          <w:numId w:val="4"/>
        </w:numPr>
      </w:pPr>
      <w:r>
        <w:t>17:00h Check-in </w:t>
      </w:r>
      <w:r w:rsidR="448C1395">
        <w:t>hotel</w:t>
      </w:r>
    </w:p>
    <w:p w14:paraId="768DB65E" w14:textId="7B027F45" w:rsidR="006A56E1" w:rsidRPr="00084219" w:rsidRDefault="006A56E1">
      <w:pPr>
        <w:numPr>
          <w:ilvl w:val="0"/>
          <w:numId w:val="4"/>
        </w:numPr>
      </w:pPr>
      <w:r w:rsidRPr="006A56E1">
        <w:t>18:00h Visita guiada </w:t>
      </w:r>
      <w:hyperlink r:id="rId10" w:tgtFrame="_blank" w:history="1">
        <w:r w:rsidRPr="006A56E1">
          <w:rPr>
            <w:rStyle w:val="Hipervnculo"/>
          </w:rPr>
          <w:t>Murcia </w:t>
        </w:r>
      </w:hyperlink>
      <w:r w:rsidRPr="006A56E1">
        <w:t> </w:t>
      </w:r>
    </w:p>
    <w:p w14:paraId="30940248" w14:textId="2D43BDBD" w:rsidR="00084219" w:rsidRPr="00084219" w:rsidRDefault="00084219">
      <w:pPr>
        <w:numPr>
          <w:ilvl w:val="0"/>
          <w:numId w:val="5"/>
        </w:numPr>
      </w:pPr>
      <w:r>
        <w:t>20:</w:t>
      </w:r>
      <w:r w:rsidR="006A56E1">
        <w:t>3</w:t>
      </w:r>
      <w:r>
        <w:t>0h Cena en restaurante seleccionado </w:t>
      </w:r>
      <w:r w:rsidR="003A6205">
        <w:t>de la ciudad de Murcia</w:t>
      </w:r>
    </w:p>
    <w:p w14:paraId="3C88081A" w14:textId="335736B0" w:rsidR="00084219" w:rsidRPr="00084219" w:rsidRDefault="00084219">
      <w:pPr>
        <w:numPr>
          <w:ilvl w:val="0"/>
          <w:numId w:val="6"/>
        </w:numPr>
      </w:pPr>
      <w:r>
        <w:t>Alojamiento en Murcia ciudad </w:t>
      </w:r>
    </w:p>
    <w:p w14:paraId="5A7781A8" w14:textId="413A06E9" w:rsidR="00084219" w:rsidRPr="00084219" w:rsidRDefault="00084219" w:rsidP="25E27166">
      <w:pPr>
        <w:ind w:left="720"/>
      </w:pPr>
      <w:r>
        <w:t> </w:t>
      </w:r>
    </w:p>
    <w:p w14:paraId="35B602D1" w14:textId="3933008F" w:rsidR="00084219" w:rsidRPr="00084219" w:rsidRDefault="00084219" w:rsidP="00084219">
      <w:r w:rsidRPr="65AC8440">
        <w:rPr>
          <w:b/>
          <w:bCs/>
        </w:rPr>
        <w:t>DÍA 2 </w:t>
      </w:r>
      <w:r w:rsidR="2C482343" w:rsidRPr="65AC8440">
        <w:rPr>
          <w:b/>
          <w:bCs/>
        </w:rPr>
        <w:t xml:space="preserve">- </w:t>
      </w:r>
      <w:r w:rsidRPr="65AC8440">
        <w:rPr>
          <w:b/>
          <w:bCs/>
        </w:rPr>
        <w:t>VIERNES 24 · INTERIOR, VINO Y PAISAJE</w:t>
      </w:r>
      <w:r>
        <w:t> </w:t>
      </w:r>
    </w:p>
    <w:p w14:paraId="2296DE46" w14:textId="77777777" w:rsidR="00084219" w:rsidRPr="00084219" w:rsidRDefault="00084219" w:rsidP="00084219">
      <w:r w:rsidRPr="00084219">
        <w:t>Mañana </w:t>
      </w:r>
    </w:p>
    <w:p w14:paraId="10D9EED0" w14:textId="77777777" w:rsidR="00084219" w:rsidRPr="00084219" w:rsidRDefault="00084219">
      <w:pPr>
        <w:numPr>
          <w:ilvl w:val="0"/>
          <w:numId w:val="7"/>
        </w:numPr>
      </w:pPr>
      <w:r w:rsidRPr="00084219">
        <w:t>08:30h Desayuno hotel </w:t>
      </w:r>
    </w:p>
    <w:p w14:paraId="13AB4AB3" w14:textId="27746A7E" w:rsidR="00084219" w:rsidRPr="00084219" w:rsidRDefault="00084219">
      <w:pPr>
        <w:numPr>
          <w:ilvl w:val="0"/>
          <w:numId w:val="8"/>
        </w:numPr>
      </w:pPr>
      <w:r w:rsidRPr="00084219">
        <w:t>09:30h Salida hacia el interior de la Región</w:t>
      </w:r>
      <w:r w:rsidR="003A6205">
        <w:t xml:space="preserve"> (Bullas)</w:t>
      </w:r>
    </w:p>
    <w:p w14:paraId="7635B4AF" w14:textId="6ABCB30F" w:rsidR="00084219" w:rsidRPr="00084219" w:rsidRDefault="00084219">
      <w:pPr>
        <w:numPr>
          <w:ilvl w:val="0"/>
          <w:numId w:val="9"/>
        </w:numPr>
      </w:pPr>
      <w:r>
        <w:t>Almuerzo gastronómico</w:t>
      </w:r>
      <w:r w:rsidR="61514128">
        <w:t xml:space="preserve"> en</w:t>
      </w:r>
      <w:r>
        <w:t xml:space="preserve"> restaurante a elegir </w:t>
      </w:r>
      <w:r w:rsidR="003A6205">
        <w:t>en Bullas</w:t>
      </w:r>
    </w:p>
    <w:p w14:paraId="0561A63F" w14:textId="77777777" w:rsidR="00084219" w:rsidRPr="00084219" w:rsidRDefault="00084219" w:rsidP="00084219">
      <w:r w:rsidRPr="00084219">
        <w:t>Tarde </w:t>
      </w:r>
    </w:p>
    <w:p w14:paraId="0E337E5B" w14:textId="7030ED68" w:rsidR="00084219" w:rsidRPr="006A56E1" w:rsidRDefault="00084219">
      <w:pPr>
        <w:numPr>
          <w:ilvl w:val="0"/>
          <w:numId w:val="10"/>
        </w:numPr>
        <w:rPr>
          <w:rFonts w:ascii="Calibri" w:eastAsia="Calibri" w:hAnsi="Calibri" w:cs="Calibri"/>
        </w:rPr>
      </w:pPr>
      <w:r>
        <w:t>16:30h Salida hacia </w:t>
      </w:r>
      <w:hyperlink r:id="rId11">
        <w:r w:rsidR="60FD4144" w:rsidRPr="65AC8440">
          <w:rPr>
            <w:rStyle w:val="Hipervnculo"/>
            <w:rFonts w:ascii="Calibri" w:eastAsia="Calibri" w:hAnsi="Calibri" w:cs="Calibri"/>
          </w:rPr>
          <w:t>Valle de Ricote</w:t>
        </w:r>
      </w:hyperlink>
    </w:p>
    <w:p w14:paraId="2504E4CC" w14:textId="7FA0A592" w:rsidR="006A56E1" w:rsidRPr="006A56E1" w:rsidRDefault="006A56E1" w:rsidP="006A56E1">
      <w:pPr>
        <w:pStyle w:val="Prrafodelista"/>
        <w:numPr>
          <w:ilvl w:val="0"/>
          <w:numId w:val="29"/>
        </w:numPr>
        <w:rPr>
          <w:rFonts w:ascii="Calibri" w:eastAsia="Calibri" w:hAnsi="Calibri" w:cs="Calibri"/>
        </w:rPr>
      </w:pPr>
      <w:r w:rsidRPr="006A56E1">
        <w:rPr>
          <w:rFonts w:ascii="Calibri" w:eastAsia="Calibri" w:hAnsi="Calibri" w:cs="Calibri"/>
        </w:rPr>
        <w:t>Miradores y visita panorámica  </w:t>
      </w:r>
    </w:p>
    <w:p w14:paraId="080D2F67" w14:textId="77777777" w:rsidR="00084219" w:rsidRPr="00084219" w:rsidRDefault="00084219">
      <w:pPr>
        <w:numPr>
          <w:ilvl w:val="0"/>
          <w:numId w:val="11"/>
        </w:numPr>
      </w:pPr>
      <w:r w:rsidRPr="00084219">
        <w:t>19:30h Regreso a Murcia </w:t>
      </w:r>
    </w:p>
    <w:p w14:paraId="7CE03FDB" w14:textId="7A1022AA" w:rsidR="00084219" w:rsidRPr="00084219" w:rsidRDefault="00084219">
      <w:pPr>
        <w:numPr>
          <w:ilvl w:val="0"/>
          <w:numId w:val="12"/>
        </w:numPr>
      </w:pPr>
      <w:r>
        <w:t>20:30h Cena organizada </w:t>
      </w:r>
      <w:r w:rsidR="730EB452">
        <w:t>en restaurante de la zona</w:t>
      </w:r>
    </w:p>
    <w:p w14:paraId="765FE0A3" w14:textId="31EC6539" w:rsidR="00084219" w:rsidRPr="00084219" w:rsidRDefault="00084219">
      <w:pPr>
        <w:numPr>
          <w:ilvl w:val="0"/>
          <w:numId w:val="13"/>
        </w:numPr>
      </w:pPr>
      <w:r>
        <w:t>Alojamiento en Murcia </w:t>
      </w:r>
    </w:p>
    <w:p w14:paraId="4F10BBE9" w14:textId="179E9998" w:rsidR="00084219" w:rsidRPr="00084219" w:rsidRDefault="00084219" w:rsidP="25E27166">
      <w:r w:rsidRPr="25E27166">
        <w:rPr>
          <w:b/>
          <w:bCs/>
        </w:rPr>
        <w:lastRenderedPageBreak/>
        <w:t>DÍA 3 </w:t>
      </w:r>
      <w:r w:rsidR="2A2A996E" w:rsidRPr="25E27166">
        <w:rPr>
          <w:b/>
          <w:bCs/>
        </w:rPr>
        <w:t xml:space="preserve">- </w:t>
      </w:r>
      <w:r w:rsidRPr="25E27166">
        <w:rPr>
          <w:b/>
          <w:bCs/>
        </w:rPr>
        <w:t>SÁBADO 25 · PATRIMONIO Y MAR</w:t>
      </w:r>
      <w:r>
        <w:t> </w:t>
      </w:r>
    </w:p>
    <w:p w14:paraId="5005BF9F" w14:textId="77777777" w:rsidR="00084219" w:rsidRPr="00084219" w:rsidRDefault="00084219" w:rsidP="00084219">
      <w:r w:rsidRPr="00084219">
        <w:t>Mañana </w:t>
      </w:r>
    </w:p>
    <w:p w14:paraId="079518C6" w14:textId="77777777" w:rsidR="00084219" w:rsidRPr="00084219" w:rsidRDefault="00084219">
      <w:pPr>
        <w:numPr>
          <w:ilvl w:val="0"/>
          <w:numId w:val="14"/>
        </w:numPr>
        <w:rPr>
          <w:lang w:val="en-US"/>
        </w:rPr>
      </w:pPr>
      <w:r w:rsidRPr="00084219">
        <w:rPr>
          <w:lang w:val="en-US"/>
        </w:rPr>
        <w:t>08:30h Desayuno hotel y check-out Hotel Murcia </w:t>
      </w:r>
    </w:p>
    <w:p w14:paraId="768510F6" w14:textId="63FAF765" w:rsidR="00084219" w:rsidRPr="006A56E1" w:rsidRDefault="00084219">
      <w:pPr>
        <w:numPr>
          <w:ilvl w:val="0"/>
          <w:numId w:val="15"/>
        </w:numPr>
        <w:rPr>
          <w:rFonts w:ascii="Calibri" w:eastAsia="Calibri" w:hAnsi="Calibri" w:cs="Calibri"/>
        </w:rPr>
      </w:pPr>
      <w:r>
        <w:t>09:30h Salida a</w:t>
      </w:r>
      <w:hyperlink r:id="rId12">
        <w:r w:rsidRPr="25E27166">
          <w:rPr>
            <w:rStyle w:val="Hipervnculo"/>
          </w:rPr>
          <w:t> </w:t>
        </w:r>
      </w:hyperlink>
      <w:hyperlink r:id="rId13">
        <w:r w:rsidR="118F7A8D" w:rsidRPr="25E27166">
          <w:rPr>
            <w:rStyle w:val="Hipervnculo"/>
            <w:rFonts w:ascii="Calibri" w:eastAsia="Calibri" w:hAnsi="Calibri" w:cs="Calibri"/>
          </w:rPr>
          <w:t>Cartagena</w:t>
        </w:r>
      </w:hyperlink>
    </w:p>
    <w:p w14:paraId="2795E2DC" w14:textId="5D82E432" w:rsidR="006A56E1" w:rsidRPr="006A56E1" w:rsidRDefault="006A56E1" w:rsidP="006A56E1">
      <w:pPr>
        <w:pStyle w:val="Prrafodelista"/>
        <w:numPr>
          <w:ilvl w:val="0"/>
          <w:numId w:val="29"/>
        </w:numPr>
        <w:rPr>
          <w:rFonts w:ascii="Calibri" w:eastAsia="Calibri" w:hAnsi="Calibri" w:cs="Calibri"/>
        </w:rPr>
      </w:pPr>
      <w:r w:rsidRPr="006A56E1">
        <w:rPr>
          <w:rFonts w:ascii="Calibri" w:eastAsia="Calibri" w:hAnsi="Calibri" w:cs="Calibri"/>
        </w:rPr>
        <w:t>Visita guiada</w:t>
      </w:r>
    </w:p>
    <w:p w14:paraId="733B3F56" w14:textId="77777777" w:rsidR="00084219" w:rsidRPr="00084219" w:rsidRDefault="00084219" w:rsidP="00084219">
      <w:r w:rsidRPr="00084219">
        <w:t>Tarde </w:t>
      </w:r>
    </w:p>
    <w:p w14:paraId="42F9CCD0" w14:textId="041C75F4" w:rsidR="00084219" w:rsidRPr="00084219" w:rsidRDefault="00084219">
      <w:pPr>
        <w:numPr>
          <w:ilvl w:val="0"/>
          <w:numId w:val="16"/>
        </w:numPr>
        <w:rPr>
          <w:rFonts w:ascii="Calibri" w:eastAsia="Calibri" w:hAnsi="Calibri" w:cs="Calibri"/>
        </w:rPr>
      </w:pPr>
      <w:r>
        <w:t>13:00h Traslado a</w:t>
      </w:r>
      <w:r w:rsidR="439E4B87">
        <w:t xml:space="preserve"> </w:t>
      </w:r>
      <w:hyperlink r:id="rId14">
        <w:r w:rsidR="439E4B87" w:rsidRPr="65AC8440">
          <w:rPr>
            <w:rStyle w:val="Hipervnculo"/>
            <w:rFonts w:ascii="Calibri" w:eastAsia="Calibri" w:hAnsi="Calibri" w:cs="Calibri"/>
          </w:rPr>
          <w:t xml:space="preserve">Cabo de Palos </w:t>
        </w:r>
      </w:hyperlink>
    </w:p>
    <w:p w14:paraId="04332A19" w14:textId="1B9D1573" w:rsidR="00084219" w:rsidRDefault="00084219">
      <w:pPr>
        <w:numPr>
          <w:ilvl w:val="0"/>
          <w:numId w:val="17"/>
        </w:numPr>
      </w:pPr>
      <w:r>
        <w:t xml:space="preserve">14:00h Almuerzo </w:t>
      </w:r>
      <w:r w:rsidR="1804F1C0">
        <w:t xml:space="preserve">en restaurante </w:t>
      </w:r>
      <w:r>
        <w:t>frente al mar </w:t>
      </w:r>
      <w:r w:rsidR="003A6205">
        <w:t>de Cabo de Palos.</w:t>
      </w:r>
    </w:p>
    <w:p w14:paraId="506E1089" w14:textId="684ED2CA" w:rsidR="006A56E1" w:rsidRPr="00084219" w:rsidRDefault="006A56E1">
      <w:pPr>
        <w:numPr>
          <w:ilvl w:val="0"/>
          <w:numId w:val="17"/>
        </w:numPr>
      </w:pPr>
      <w:r w:rsidRPr="006A56E1">
        <w:t>16:00h Visita </w:t>
      </w:r>
      <w:r>
        <w:t xml:space="preserve">rápida </w:t>
      </w:r>
      <w:r w:rsidRPr="006A56E1">
        <w:t>al Faro de Cabo de Palos </w:t>
      </w:r>
      <w:r>
        <w:t>o alrededores</w:t>
      </w:r>
    </w:p>
    <w:p w14:paraId="4863CD10" w14:textId="6B795FE5" w:rsidR="00084219" w:rsidRPr="00084219" w:rsidRDefault="00084219">
      <w:pPr>
        <w:numPr>
          <w:ilvl w:val="0"/>
          <w:numId w:val="18"/>
        </w:numPr>
      </w:pPr>
      <w:r>
        <w:t>18:00h Salida a </w:t>
      </w:r>
      <w:hyperlink r:id="rId15">
        <w:r w:rsidR="0EA3137C" w:rsidRPr="65AC8440">
          <w:rPr>
            <w:rStyle w:val="Hipervnculo"/>
            <w:rFonts w:ascii="Calibri" w:eastAsia="Calibri" w:hAnsi="Calibri" w:cs="Calibri"/>
          </w:rPr>
          <w:t>Sierra Espuña</w:t>
        </w:r>
      </w:hyperlink>
      <w:r w:rsidR="0EA3137C" w:rsidRPr="65AC8440">
        <w:rPr>
          <w:rFonts w:ascii="Calibri" w:eastAsia="Calibri" w:hAnsi="Calibri" w:cs="Calibri"/>
        </w:rPr>
        <w:t xml:space="preserve"> </w:t>
      </w:r>
      <w:r>
        <w:t> </w:t>
      </w:r>
    </w:p>
    <w:p w14:paraId="37BEB222" w14:textId="77017EEE" w:rsidR="00084219" w:rsidRPr="00084219" w:rsidRDefault="00084219">
      <w:pPr>
        <w:numPr>
          <w:ilvl w:val="0"/>
          <w:numId w:val="19"/>
        </w:numPr>
      </w:pPr>
      <w:r>
        <w:t>Alojamiento en Sierra Espuña </w:t>
      </w:r>
    </w:p>
    <w:p w14:paraId="29C49B98" w14:textId="1BAADF3B" w:rsidR="00084219" w:rsidRPr="00084219" w:rsidRDefault="00084219">
      <w:pPr>
        <w:numPr>
          <w:ilvl w:val="0"/>
          <w:numId w:val="20"/>
        </w:numPr>
      </w:pPr>
      <w:r w:rsidRPr="00084219">
        <w:t xml:space="preserve">Cena </w:t>
      </w:r>
      <w:r w:rsidR="003A6205">
        <w:t xml:space="preserve">en </w:t>
      </w:r>
      <w:r w:rsidRPr="00084219">
        <w:t>hotel  </w:t>
      </w:r>
    </w:p>
    <w:p w14:paraId="7691D681" w14:textId="77777777" w:rsidR="00084219" w:rsidRPr="00084219" w:rsidRDefault="00084219" w:rsidP="00084219">
      <w:r w:rsidRPr="00084219">
        <w:t> </w:t>
      </w:r>
    </w:p>
    <w:p w14:paraId="53DF0D38" w14:textId="6B7AAA39" w:rsidR="00084219" w:rsidRPr="00084219" w:rsidRDefault="00084219" w:rsidP="00084219">
      <w:r w:rsidRPr="65AC8440">
        <w:rPr>
          <w:b/>
          <w:bCs/>
        </w:rPr>
        <w:t>DÍA 4 </w:t>
      </w:r>
      <w:r w:rsidR="126B70D3" w:rsidRPr="65AC8440">
        <w:rPr>
          <w:b/>
          <w:bCs/>
        </w:rPr>
        <w:t xml:space="preserve">- </w:t>
      </w:r>
      <w:r w:rsidRPr="65AC8440">
        <w:rPr>
          <w:b/>
          <w:bCs/>
        </w:rPr>
        <w:t>DOMINGO 26 · NATURALEZA Y REGRESO</w:t>
      </w:r>
      <w:r>
        <w:t> </w:t>
      </w:r>
    </w:p>
    <w:p w14:paraId="2F0B0F03" w14:textId="77777777" w:rsidR="00084219" w:rsidRPr="00084219" w:rsidRDefault="00084219" w:rsidP="00084219">
      <w:r w:rsidRPr="00084219">
        <w:t>Mañana </w:t>
      </w:r>
    </w:p>
    <w:p w14:paraId="564BAE9F" w14:textId="77777777" w:rsidR="00084219" w:rsidRPr="00084219" w:rsidRDefault="00084219">
      <w:pPr>
        <w:numPr>
          <w:ilvl w:val="0"/>
          <w:numId w:val="21"/>
        </w:numPr>
      </w:pPr>
      <w:r w:rsidRPr="00084219">
        <w:t>08:30h Desayuno hotel </w:t>
      </w:r>
    </w:p>
    <w:p w14:paraId="3076DD02" w14:textId="559C4A22" w:rsidR="00084219" w:rsidRPr="00084219" w:rsidRDefault="00084219">
      <w:pPr>
        <w:numPr>
          <w:ilvl w:val="0"/>
          <w:numId w:val="22"/>
        </w:numPr>
      </w:pPr>
      <w:r>
        <w:t>09:30h Visita</w:t>
      </w:r>
      <w:r w:rsidR="003A6205">
        <w:t xml:space="preserve"> guiada</w:t>
      </w:r>
      <w:r>
        <w:t xml:space="preserve"> al Parque Natural</w:t>
      </w:r>
      <w:r w:rsidR="66D2CF66">
        <w:t xml:space="preserve"> de Sierra Espuña</w:t>
      </w:r>
      <w:r>
        <w:t>: </w:t>
      </w:r>
    </w:p>
    <w:p w14:paraId="5B0967FF" w14:textId="77777777" w:rsidR="00084219" w:rsidRPr="00084219" w:rsidRDefault="00084219">
      <w:pPr>
        <w:numPr>
          <w:ilvl w:val="0"/>
          <w:numId w:val="23"/>
        </w:numPr>
      </w:pPr>
      <w:r w:rsidRPr="00084219">
        <w:t>Centro de Visitantes </w:t>
      </w:r>
    </w:p>
    <w:p w14:paraId="12E78C6A" w14:textId="77777777" w:rsidR="00084219" w:rsidRPr="00084219" w:rsidRDefault="00084219">
      <w:pPr>
        <w:numPr>
          <w:ilvl w:val="0"/>
          <w:numId w:val="24"/>
        </w:numPr>
      </w:pPr>
      <w:r w:rsidRPr="00084219">
        <w:t>Pozos de la Nieve </w:t>
      </w:r>
    </w:p>
    <w:p w14:paraId="58026BC3" w14:textId="77777777" w:rsidR="00084219" w:rsidRPr="00084219" w:rsidRDefault="00084219">
      <w:pPr>
        <w:numPr>
          <w:ilvl w:val="0"/>
          <w:numId w:val="25"/>
        </w:numPr>
      </w:pPr>
      <w:r w:rsidRPr="00084219">
        <w:t>Miradores </w:t>
      </w:r>
    </w:p>
    <w:p w14:paraId="6FED0CF3" w14:textId="14778C01" w:rsidR="00084219" w:rsidRPr="00084219" w:rsidRDefault="00084219">
      <w:pPr>
        <w:numPr>
          <w:ilvl w:val="0"/>
          <w:numId w:val="26"/>
        </w:numPr>
      </w:pPr>
      <w:r>
        <w:t>13:30h </w:t>
      </w:r>
      <w:r w:rsidR="1C0E896C">
        <w:t>Comida</w:t>
      </w:r>
      <w:r>
        <w:t xml:space="preserve"> en restaurante de la zona </w:t>
      </w:r>
    </w:p>
    <w:p w14:paraId="7416C2CE" w14:textId="77777777" w:rsidR="00084219" w:rsidRPr="00084219" w:rsidRDefault="00084219" w:rsidP="00084219">
      <w:r w:rsidRPr="00084219">
        <w:t>Tarde </w:t>
      </w:r>
    </w:p>
    <w:p w14:paraId="283C54D8" w14:textId="77777777" w:rsidR="00084219" w:rsidRPr="00084219" w:rsidRDefault="00084219">
      <w:pPr>
        <w:numPr>
          <w:ilvl w:val="0"/>
          <w:numId w:val="27"/>
        </w:numPr>
      </w:pPr>
      <w:r w:rsidRPr="00084219">
        <w:t>16:00h Traslado al aeropuerto </w:t>
      </w:r>
    </w:p>
    <w:p w14:paraId="2D8FADA0" w14:textId="77777777" w:rsidR="00084219" w:rsidRPr="00084219" w:rsidRDefault="00084219">
      <w:pPr>
        <w:numPr>
          <w:ilvl w:val="0"/>
          <w:numId w:val="28"/>
        </w:numPr>
      </w:pPr>
      <w:r w:rsidRPr="00084219">
        <w:t>19:00h Vuelo de regreso a Bruselas </w:t>
      </w:r>
    </w:p>
    <w:p w14:paraId="72754035" w14:textId="77777777" w:rsidR="0019746C" w:rsidRDefault="0019746C"/>
    <w:sectPr w:rsidR="0019746C" w:rsidSect="00244494">
      <w:headerReference w:type="default" r:id="rId16"/>
      <w:pgSz w:w="11906" w:h="16838"/>
      <w:pgMar w:top="260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7812C9" w14:textId="77777777" w:rsidR="00C17619" w:rsidRDefault="00C17619" w:rsidP="0033118A">
      <w:pPr>
        <w:spacing w:after="0" w:line="240" w:lineRule="auto"/>
      </w:pPr>
      <w:r>
        <w:separator/>
      </w:r>
    </w:p>
  </w:endnote>
  <w:endnote w:type="continuationSeparator" w:id="0">
    <w:p w14:paraId="0DD0BC19" w14:textId="77777777" w:rsidR="00C17619" w:rsidRDefault="00C17619" w:rsidP="003311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2083ED" w14:textId="77777777" w:rsidR="00C17619" w:rsidRDefault="00C17619" w:rsidP="0033118A">
      <w:pPr>
        <w:spacing w:after="0" w:line="240" w:lineRule="auto"/>
      </w:pPr>
      <w:r>
        <w:separator/>
      </w:r>
    </w:p>
  </w:footnote>
  <w:footnote w:type="continuationSeparator" w:id="0">
    <w:p w14:paraId="42D83D0B" w14:textId="77777777" w:rsidR="00C17619" w:rsidRDefault="00C17619" w:rsidP="003311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aconcuadrcula"/>
      <w:tblpPr w:vertAnchor="page" w:horzAnchor="page" w:tblpY="1"/>
      <w:tblW w:w="1190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600" w:firstRow="0" w:lastRow="0" w:firstColumn="0" w:lastColumn="0" w:noHBand="1" w:noVBand="1"/>
      <w:tblCaption w:val="Tabla encabezado para logotipos"/>
      <w:tblDescription w:val="Tabla de una sola celda que contiene la imagen compuesta por los logotipos de la Región de Murcia y otros organismos."/>
    </w:tblPr>
    <w:tblGrid>
      <w:gridCol w:w="11906"/>
    </w:tblGrid>
    <w:tr w:rsidR="0033118A" w14:paraId="4E0EDFAC" w14:textId="77777777" w:rsidTr="00244494">
      <w:trPr>
        <w:cantSplit/>
        <w:trHeight w:hRule="exact" w:val="2608"/>
      </w:trPr>
      <w:tc>
        <w:tcPr>
          <w:tcW w:w="11906" w:type="dxa"/>
          <w:noWrap/>
        </w:tcPr>
        <w:p w14:paraId="609EFAF8" w14:textId="77777777" w:rsidR="0033118A" w:rsidRDefault="004E46C1" w:rsidP="00244494">
          <w:pPr>
            <w:pStyle w:val="Encabezado"/>
            <w:jc w:val="center"/>
          </w:pPr>
          <w:r>
            <w:rPr>
              <w:noProof/>
              <w:lang w:eastAsia="es-ES"/>
            </w:rPr>
            <w:drawing>
              <wp:inline distT="0" distB="0" distL="0" distR="0" wp14:anchorId="4D917DCA" wp14:editId="6193811A">
                <wp:extent cx="7552690" cy="1656080"/>
                <wp:effectExtent l="0" t="0" r="0" b="0"/>
                <wp:docPr id="1" name="Imagen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52690" cy="16560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2BA7B2AF" w14:textId="77777777" w:rsidR="0033118A" w:rsidRPr="005271AF" w:rsidRDefault="0033118A">
    <w:pPr>
      <w:pStyle w:val="Encabezado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05640"/>
    <w:multiLevelType w:val="hybridMultilevel"/>
    <w:tmpl w:val="0E680CC2"/>
    <w:lvl w:ilvl="0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34C21C7"/>
    <w:multiLevelType w:val="multilevel"/>
    <w:tmpl w:val="1BB40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63E2174"/>
    <w:multiLevelType w:val="multilevel"/>
    <w:tmpl w:val="4E4AC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3C776EC"/>
    <w:multiLevelType w:val="multilevel"/>
    <w:tmpl w:val="14E04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ACC2BEB"/>
    <w:multiLevelType w:val="multilevel"/>
    <w:tmpl w:val="04D01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EB94C82"/>
    <w:multiLevelType w:val="multilevel"/>
    <w:tmpl w:val="B04A9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28F725B"/>
    <w:multiLevelType w:val="multilevel"/>
    <w:tmpl w:val="C95C5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59D2A8E"/>
    <w:multiLevelType w:val="multilevel"/>
    <w:tmpl w:val="6CCAF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6960A2A"/>
    <w:multiLevelType w:val="multilevel"/>
    <w:tmpl w:val="50DC8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06125DD"/>
    <w:multiLevelType w:val="multilevel"/>
    <w:tmpl w:val="7A743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60A6D21"/>
    <w:multiLevelType w:val="multilevel"/>
    <w:tmpl w:val="B630D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B7774A0"/>
    <w:multiLevelType w:val="multilevel"/>
    <w:tmpl w:val="E132E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C5A0A37"/>
    <w:multiLevelType w:val="multilevel"/>
    <w:tmpl w:val="0A3C0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C977C9E"/>
    <w:multiLevelType w:val="multilevel"/>
    <w:tmpl w:val="1A28E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2956283"/>
    <w:multiLevelType w:val="multilevel"/>
    <w:tmpl w:val="0DE09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51B3C02"/>
    <w:multiLevelType w:val="multilevel"/>
    <w:tmpl w:val="92DEC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6C74616"/>
    <w:multiLevelType w:val="multilevel"/>
    <w:tmpl w:val="F60A8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DD16D75"/>
    <w:multiLevelType w:val="multilevel"/>
    <w:tmpl w:val="E0665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0EA4D22"/>
    <w:multiLevelType w:val="multilevel"/>
    <w:tmpl w:val="A9780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44A4667"/>
    <w:multiLevelType w:val="multilevel"/>
    <w:tmpl w:val="3B7A3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A46525D"/>
    <w:multiLevelType w:val="multilevel"/>
    <w:tmpl w:val="0E145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F6E1268"/>
    <w:multiLevelType w:val="multilevel"/>
    <w:tmpl w:val="B658C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2296D07"/>
    <w:multiLevelType w:val="multilevel"/>
    <w:tmpl w:val="F2B80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735A21B2"/>
    <w:multiLevelType w:val="multilevel"/>
    <w:tmpl w:val="DF86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77D33361"/>
    <w:multiLevelType w:val="multilevel"/>
    <w:tmpl w:val="BD8AC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7BC92EE9"/>
    <w:multiLevelType w:val="multilevel"/>
    <w:tmpl w:val="BEB4AD76"/>
    <w:lvl w:ilvl="0">
      <w:start w:val="1"/>
      <w:numFmt w:val="bullet"/>
      <w:lvlText w:val="o"/>
      <w:lvlJc w:val="left"/>
      <w:pPr>
        <w:tabs>
          <w:tab w:val="num" w:pos="720"/>
        </w:tabs>
        <w:ind w:left="1068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508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3228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948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668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388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6108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828" w:hanging="360"/>
      </w:pPr>
      <w:rPr>
        <w:rFonts w:ascii="Courier New" w:hAnsi="Courier New" w:hint="default"/>
        <w:sz w:val="20"/>
      </w:rPr>
    </w:lvl>
  </w:abstractNum>
  <w:abstractNum w:abstractNumId="26" w15:restartNumberingAfterBreak="0">
    <w:nsid w:val="7BDA2691"/>
    <w:multiLevelType w:val="multilevel"/>
    <w:tmpl w:val="9BC42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F496E90"/>
    <w:multiLevelType w:val="multilevel"/>
    <w:tmpl w:val="D0722652"/>
    <w:lvl w:ilvl="0">
      <w:start w:val="1"/>
      <w:numFmt w:val="bullet"/>
      <w:lvlText w:val="o"/>
      <w:lvlJc w:val="left"/>
      <w:pPr>
        <w:tabs>
          <w:tab w:val="num" w:pos="720"/>
        </w:tabs>
        <w:ind w:left="1068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508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3228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948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668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388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6108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828" w:hanging="360"/>
      </w:pPr>
      <w:rPr>
        <w:rFonts w:ascii="Courier New" w:hAnsi="Courier New" w:hint="default"/>
        <w:sz w:val="20"/>
      </w:rPr>
    </w:lvl>
  </w:abstractNum>
  <w:abstractNum w:abstractNumId="28" w15:restartNumberingAfterBreak="0">
    <w:nsid w:val="7FE42317"/>
    <w:multiLevelType w:val="multilevel"/>
    <w:tmpl w:val="AAB2137E"/>
    <w:lvl w:ilvl="0">
      <w:start w:val="1"/>
      <w:numFmt w:val="bullet"/>
      <w:lvlText w:val="o"/>
      <w:lvlJc w:val="left"/>
      <w:pPr>
        <w:tabs>
          <w:tab w:val="num" w:pos="720"/>
        </w:tabs>
        <w:ind w:left="1068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508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3228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948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668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388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6108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828" w:hanging="360"/>
      </w:pPr>
      <w:rPr>
        <w:rFonts w:ascii="Courier New" w:hAnsi="Courier New" w:hint="default"/>
        <w:sz w:val="20"/>
      </w:rPr>
    </w:lvl>
  </w:abstractNum>
  <w:num w:numId="1" w16cid:durableId="1105468552">
    <w:abstractNumId w:val="3"/>
  </w:num>
  <w:num w:numId="2" w16cid:durableId="31149789">
    <w:abstractNumId w:val="12"/>
  </w:num>
  <w:num w:numId="3" w16cid:durableId="25839506">
    <w:abstractNumId w:val="14"/>
  </w:num>
  <w:num w:numId="4" w16cid:durableId="822241138">
    <w:abstractNumId w:val="2"/>
  </w:num>
  <w:num w:numId="5" w16cid:durableId="358748609">
    <w:abstractNumId w:val="11"/>
  </w:num>
  <w:num w:numId="6" w16cid:durableId="806354977">
    <w:abstractNumId w:val="16"/>
  </w:num>
  <w:num w:numId="7" w16cid:durableId="1355959653">
    <w:abstractNumId w:val="9"/>
  </w:num>
  <w:num w:numId="8" w16cid:durableId="1147042324">
    <w:abstractNumId w:val="22"/>
  </w:num>
  <w:num w:numId="9" w16cid:durableId="1355156224">
    <w:abstractNumId w:val="8"/>
  </w:num>
  <w:num w:numId="10" w16cid:durableId="636880113">
    <w:abstractNumId w:val="6"/>
  </w:num>
  <w:num w:numId="11" w16cid:durableId="195046736">
    <w:abstractNumId w:val="1"/>
  </w:num>
  <w:num w:numId="12" w16cid:durableId="913126643">
    <w:abstractNumId w:val="4"/>
  </w:num>
  <w:num w:numId="13" w16cid:durableId="350373267">
    <w:abstractNumId w:val="26"/>
  </w:num>
  <w:num w:numId="14" w16cid:durableId="85856368">
    <w:abstractNumId w:val="18"/>
  </w:num>
  <w:num w:numId="15" w16cid:durableId="1160849167">
    <w:abstractNumId w:val="15"/>
  </w:num>
  <w:num w:numId="16" w16cid:durableId="1242107225">
    <w:abstractNumId w:val="19"/>
  </w:num>
  <w:num w:numId="17" w16cid:durableId="1572689242">
    <w:abstractNumId w:val="10"/>
  </w:num>
  <w:num w:numId="18" w16cid:durableId="2032222280">
    <w:abstractNumId w:val="21"/>
  </w:num>
  <w:num w:numId="19" w16cid:durableId="760487057">
    <w:abstractNumId w:val="13"/>
  </w:num>
  <w:num w:numId="20" w16cid:durableId="1811092317">
    <w:abstractNumId w:val="7"/>
  </w:num>
  <w:num w:numId="21" w16cid:durableId="1465195031">
    <w:abstractNumId w:val="24"/>
  </w:num>
  <w:num w:numId="22" w16cid:durableId="1165901787">
    <w:abstractNumId w:val="5"/>
  </w:num>
  <w:num w:numId="23" w16cid:durableId="621420395">
    <w:abstractNumId w:val="28"/>
  </w:num>
  <w:num w:numId="24" w16cid:durableId="429933982">
    <w:abstractNumId w:val="25"/>
  </w:num>
  <w:num w:numId="25" w16cid:durableId="842934887">
    <w:abstractNumId w:val="27"/>
  </w:num>
  <w:num w:numId="26" w16cid:durableId="1278951587">
    <w:abstractNumId w:val="17"/>
  </w:num>
  <w:num w:numId="27" w16cid:durableId="1227835282">
    <w:abstractNumId w:val="23"/>
  </w:num>
  <w:num w:numId="28" w16cid:durableId="456724881">
    <w:abstractNumId w:val="20"/>
  </w:num>
  <w:num w:numId="29" w16cid:durableId="828865934">
    <w:abstractNumId w:val="0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650"/>
    <w:rsid w:val="00030F9B"/>
    <w:rsid w:val="00047D79"/>
    <w:rsid w:val="00064BE2"/>
    <w:rsid w:val="00073B1A"/>
    <w:rsid w:val="00082C3B"/>
    <w:rsid w:val="00084219"/>
    <w:rsid w:val="000A6CBE"/>
    <w:rsid w:val="000B4103"/>
    <w:rsid w:val="000E759D"/>
    <w:rsid w:val="0013104E"/>
    <w:rsid w:val="001353E8"/>
    <w:rsid w:val="0019746C"/>
    <w:rsid w:val="001A6B61"/>
    <w:rsid w:val="001D7F01"/>
    <w:rsid w:val="001F4083"/>
    <w:rsid w:val="001F6198"/>
    <w:rsid w:val="0020548E"/>
    <w:rsid w:val="00235B81"/>
    <w:rsid w:val="00244494"/>
    <w:rsid w:val="002C71E3"/>
    <w:rsid w:val="0033118A"/>
    <w:rsid w:val="003A6205"/>
    <w:rsid w:val="003C26F0"/>
    <w:rsid w:val="004E46C1"/>
    <w:rsid w:val="004E7DEE"/>
    <w:rsid w:val="005271AF"/>
    <w:rsid w:val="00546BB5"/>
    <w:rsid w:val="005B0C3E"/>
    <w:rsid w:val="005C1D4D"/>
    <w:rsid w:val="005E1806"/>
    <w:rsid w:val="00612D11"/>
    <w:rsid w:val="00681F44"/>
    <w:rsid w:val="006A56E1"/>
    <w:rsid w:val="006E3224"/>
    <w:rsid w:val="00752411"/>
    <w:rsid w:val="007E7F3F"/>
    <w:rsid w:val="00805E6D"/>
    <w:rsid w:val="008409E6"/>
    <w:rsid w:val="008B55BB"/>
    <w:rsid w:val="008E3810"/>
    <w:rsid w:val="008E6BD5"/>
    <w:rsid w:val="009612E4"/>
    <w:rsid w:val="009C7D99"/>
    <w:rsid w:val="009D175A"/>
    <w:rsid w:val="00A01ACF"/>
    <w:rsid w:val="00A441B7"/>
    <w:rsid w:val="00BB246F"/>
    <w:rsid w:val="00C17619"/>
    <w:rsid w:val="00C327BD"/>
    <w:rsid w:val="00C44004"/>
    <w:rsid w:val="00C704A1"/>
    <w:rsid w:val="00CD0F57"/>
    <w:rsid w:val="00CF0844"/>
    <w:rsid w:val="00D0196C"/>
    <w:rsid w:val="00D925C1"/>
    <w:rsid w:val="00E0379A"/>
    <w:rsid w:val="00E17650"/>
    <w:rsid w:val="00F217D2"/>
    <w:rsid w:val="00F57B54"/>
    <w:rsid w:val="00F64701"/>
    <w:rsid w:val="00F6473D"/>
    <w:rsid w:val="014848F7"/>
    <w:rsid w:val="042C7773"/>
    <w:rsid w:val="09ABB7FC"/>
    <w:rsid w:val="0EA3137C"/>
    <w:rsid w:val="118F7A8D"/>
    <w:rsid w:val="126B70D3"/>
    <w:rsid w:val="1411019D"/>
    <w:rsid w:val="16D84CF7"/>
    <w:rsid w:val="170EC5C1"/>
    <w:rsid w:val="1804F1C0"/>
    <w:rsid w:val="1AC55A6B"/>
    <w:rsid w:val="1C0E896C"/>
    <w:rsid w:val="1DA82C94"/>
    <w:rsid w:val="24624B9D"/>
    <w:rsid w:val="25E27166"/>
    <w:rsid w:val="2893AD8B"/>
    <w:rsid w:val="2A2A996E"/>
    <w:rsid w:val="2C482343"/>
    <w:rsid w:val="2D171AE7"/>
    <w:rsid w:val="37FA6180"/>
    <w:rsid w:val="38C38B3C"/>
    <w:rsid w:val="3CA0FD2D"/>
    <w:rsid w:val="4264CC4D"/>
    <w:rsid w:val="433890EE"/>
    <w:rsid w:val="439E4B87"/>
    <w:rsid w:val="448C1395"/>
    <w:rsid w:val="4FF16DD2"/>
    <w:rsid w:val="4FFEEFC6"/>
    <w:rsid w:val="50319C91"/>
    <w:rsid w:val="5A8B89CE"/>
    <w:rsid w:val="5F419951"/>
    <w:rsid w:val="60FD4144"/>
    <w:rsid w:val="61514128"/>
    <w:rsid w:val="643CE2DC"/>
    <w:rsid w:val="65AC8440"/>
    <w:rsid w:val="66D2CF66"/>
    <w:rsid w:val="68B231EA"/>
    <w:rsid w:val="68FD8DBA"/>
    <w:rsid w:val="6CE39770"/>
    <w:rsid w:val="6F04E986"/>
    <w:rsid w:val="730EB452"/>
    <w:rsid w:val="736BD968"/>
    <w:rsid w:val="7DF4CAD4"/>
    <w:rsid w:val="7F890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A24B0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379A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3118A"/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118A"/>
  </w:style>
  <w:style w:type="table" w:styleId="Tablaconcuadrcula">
    <w:name w:val="Table Grid"/>
    <w:basedOn w:val="Tablanormal"/>
    <w:uiPriority w:val="39"/>
    <w:rsid w:val="003311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7E7F3F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E7F3F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6A56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turismoregiondemurcia.es/en/cartagena/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turismoregiondemurcia.es/de/cartagena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turismoregiondemurcia.es/en/valle_de_ricote_and_cieza/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turismoregiondemurcia.es/en/natural_area/sierra-espu%C3%B1a-4499/" TargetMode="External"/><Relationship Id="rId10" Type="http://schemas.openxmlformats.org/officeDocument/2006/relationships/hyperlink" Target="https://www.turismoregiondemurcia.es/en/murcia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turismoregiondemurcia.es/en/cabo_de_palos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nl39t\AppData\Local\Temp\03537844-6a32-4e03-a760-fd16ea1037cc_114666-07%20Consejer&#237;a%20de%20Turismo,%20Cultura,%20Juventud%20y%20Deportes%20(1).zip.7cc\CTCJD%20-%20CONSEJER&#205;A%20-%20ITREM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242B4D488CCFC4FB6A4E48FD833CF46" ma:contentTypeVersion="21" ma:contentTypeDescription="Crear nuevo documento." ma:contentTypeScope="" ma:versionID="f7daf5688031dcec40703a34a41ecf64">
  <xsd:schema xmlns:xsd="http://www.w3.org/2001/XMLSchema" xmlns:xs="http://www.w3.org/2001/XMLSchema" xmlns:p="http://schemas.microsoft.com/office/2006/metadata/properties" xmlns:ns2="cb63bd73-5219-4c4a-9c18-60955711d0a5" xmlns:ns3="720dbf0a-2b7f-4bec-a03e-70cce2c709df" targetNamespace="http://schemas.microsoft.com/office/2006/metadata/properties" ma:root="true" ma:fieldsID="1c7a4f09db31e0febec4640c34749934" ns2:_="" ns3:_="">
    <xsd:import namespace="cb63bd73-5219-4c4a-9c18-60955711d0a5"/>
    <xsd:import namespace="720dbf0a-2b7f-4bec-a03e-70cce2c709d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63bd73-5219-4c4a-9c18-60955711d0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Etiquetas de imagen" ma:readOnly="false" ma:fieldId="{5cf76f15-5ced-4ddc-b409-7134ff3c332f}" ma:taxonomyMulti="true" ma:sspId="b6b9b444-1e45-4268-b8b7-af71215058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0dbf0a-2b7f-4bec-a03e-70cce2c709df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cb1a929d-89df-4fc1-ad3d-d1ad82bca4fe}" ma:internalName="TaxCatchAll" ma:showField="CatchAllData" ma:web="720dbf0a-2b7f-4bec-a03e-70cce2c709d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20dbf0a-2b7f-4bec-a03e-70cce2c709df" xsi:nil="true"/>
    <lcf76f155ced4ddcb4097134ff3c332f xmlns="cb63bd73-5219-4c4a-9c18-60955711d0a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C42931C-DC01-4A13-BDE6-A8CD7573B9C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9793CB-9548-425F-A1A8-5243498338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63bd73-5219-4c4a-9c18-60955711d0a5"/>
    <ds:schemaRef ds:uri="720dbf0a-2b7f-4bec-a03e-70cce2c709d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1BE3F23-488B-4432-ADBD-BDD0BBEB5B30}">
  <ds:schemaRefs>
    <ds:schemaRef ds:uri="http://schemas.microsoft.com/office/2006/metadata/properties"/>
    <ds:schemaRef ds:uri="http://schemas.microsoft.com/office/infopath/2007/PartnerControls"/>
    <ds:schemaRef ds:uri="720dbf0a-2b7f-4bec-a03e-70cce2c709df"/>
    <ds:schemaRef ds:uri="cb63bd73-5219-4c4a-9c18-60955711d0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CTCJD - CONSEJERÍA - ITREM</Template>
  <TotalTime>0</TotalTime>
  <Pages>1</Pages>
  <Words>313</Words>
  <Characters>1725</Characters>
  <Application>Microsoft Office Word</Application>
  <DocSecurity>0</DocSecurity>
  <Lines>14</Lines>
  <Paragraphs>4</Paragraphs>
  <ScaleCrop>false</ScaleCrop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3</cp:revision>
  <dcterms:created xsi:type="dcterms:W3CDTF">2026-01-28T08:53:00Z</dcterms:created>
  <dcterms:modified xsi:type="dcterms:W3CDTF">2026-02-04T07:58:00Z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0x0101002242B4D488CCFC4FB6A4E48FD833CF46</vt:lpwstr>
  </property>
  <property fmtid="{D5CDD505-2E9C-101B-9397-08002B2CF9AE}" pid="3" name="MediaServiceImageTags">
    <vt:lpwstr/>
  </property>
</Properties>
</file>