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634D9" w14:textId="4BF1B2C2" w:rsidR="008B2828" w:rsidRPr="00855DCD" w:rsidRDefault="008B2828" w:rsidP="008B2828">
      <w:pPr>
        <w:jc w:val="center"/>
        <w:rPr>
          <w:b/>
          <w:bCs/>
          <w:sz w:val="24"/>
          <w:szCs w:val="24"/>
          <w:lang w:val="en-US"/>
        </w:rPr>
      </w:pPr>
      <w:r w:rsidRPr="00855DCD">
        <w:rPr>
          <w:b/>
          <w:bCs/>
          <w:sz w:val="24"/>
          <w:szCs w:val="24"/>
          <w:lang w:val="en-US"/>
        </w:rPr>
        <w:t xml:space="preserve">FAM TRIP </w:t>
      </w:r>
      <w:r w:rsidR="00855DCD" w:rsidRPr="00855DCD">
        <w:rPr>
          <w:b/>
          <w:bCs/>
          <w:sz w:val="24"/>
          <w:szCs w:val="24"/>
          <w:lang w:val="en-US"/>
        </w:rPr>
        <w:t>APARTE REJSER (NORWAY)</w:t>
      </w:r>
    </w:p>
    <w:p w14:paraId="17718A57" w14:textId="1B670BC4" w:rsidR="008B2828" w:rsidRPr="008B2828" w:rsidRDefault="008B2828" w:rsidP="008B2828">
      <w:pPr>
        <w:jc w:val="center"/>
        <w:rPr>
          <w:sz w:val="24"/>
          <w:szCs w:val="24"/>
          <w:lang w:val="en-US"/>
        </w:rPr>
      </w:pPr>
      <w:r w:rsidRPr="008B2828">
        <w:rPr>
          <w:sz w:val="24"/>
          <w:szCs w:val="24"/>
          <w:lang w:val="en-US"/>
        </w:rPr>
        <w:t xml:space="preserve">(From </w:t>
      </w:r>
      <w:r w:rsidR="00855DCD">
        <w:rPr>
          <w:sz w:val="24"/>
          <w:szCs w:val="24"/>
          <w:lang w:val="en-US"/>
        </w:rPr>
        <w:t>3</w:t>
      </w:r>
      <w:r w:rsidR="00855DCD">
        <w:rPr>
          <w:sz w:val="24"/>
          <w:szCs w:val="24"/>
          <w:vertAlign w:val="superscript"/>
          <w:lang w:val="en-US"/>
        </w:rPr>
        <w:t>rd</w:t>
      </w:r>
      <w:r w:rsidRPr="008B2828">
        <w:rPr>
          <w:sz w:val="24"/>
          <w:szCs w:val="24"/>
          <w:lang w:val="en-US"/>
        </w:rPr>
        <w:t xml:space="preserve"> to </w:t>
      </w:r>
      <w:r w:rsidR="00855DCD">
        <w:rPr>
          <w:sz w:val="24"/>
          <w:szCs w:val="24"/>
          <w:lang w:val="en-US"/>
        </w:rPr>
        <w:t>6</w:t>
      </w:r>
      <w:r w:rsidRPr="008B2828">
        <w:rPr>
          <w:sz w:val="24"/>
          <w:szCs w:val="24"/>
          <w:vertAlign w:val="superscript"/>
          <w:lang w:val="en-US"/>
        </w:rPr>
        <w:t>th</w:t>
      </w:r>
      <w:r w:rsidRPr="008B2828">
        <w:rPr>
          <w:sz w:val="24"/>
          <w:szCs w:val="24"/>
          <w:lang w:val="en-US"/>
        </w:rPr>
        <w:t xml:space="preserve"> of M</w:t>
      </w:r>
      <w:r w:rsidR="00855DCD">
        <w:rPr>
          <w:sz w:val="24"/>
          <w:szCs w:val="24"/>
          <w:lang w:val="en-US"/>
        </w:rPr>
        <w:t>ars</w:t>
      </w:r>
      <w:r w:rsidRPr="008B2828">
        <w:rPr>
          <w:sz w:val="24"/>
          <w:szCs w:val="24"/>
          <w:lang w:val="en-US"/>
        </w:rPr>
        <w:t xml:space="preserve"> 2026)</w:t>
      </w:r>
    </w:p>
    <w:p w14:paraId="2F762799" w14:textId="77777777" w:rsidR="00855DCD" w:rsidRDefault="00855DCD" w:rsidP="008B2828">
      <w:pPr>
        <w:rPr>
          <w:sz w:val="24"/>
          <w:szCs w:val="24"/>
          <w:lang w:val="en-US"/>
        </w:rPr>
      </w:pPr>
    </w:p>
    <w:p w14:paraId="033EFC1B" w14:textId="331FA62E" w:rsidR="00855DCD" w:rsidRPr="00EC1F78" w:rsidRDefault="00855DCD" w:rsidP="00855DCD">
      <w:pPr>
        <w:rPr>
          <w:b/>
          <w:bCs/>
          <w:sz w:val="24"/>
          <w:szCs w:val="24"/>
          <w:u w:val="single"/>
          <w:lang w:val="en-US"/>
        </w:rPr>
      </w:pPr>
      <w:r w:rsidRPr="00EC1F78">
        <w:rPr>
          <w:b/>
          <w:bCs/>
          <w:sz w:val="24"/>
          <w:szCs w:val="24"/>
          <w:u w:val="single"/>
          <w:lang w:val="en-US"/>
        </w:rPr>
        <w:t>TUESDAY 3</w:t>
      </w:r>
      <w:r w:rsidRPr="00EC1F78">
        <w:rPr>
          <w:b/>
          <w:bCs/>
          <w:sz w:val="24"/>
          <w:szCs w:val="24"/>
          <w:u w:val="single"/>
          <w:vertAlign w:val="superscript"/>
          <w:lang w:val="en-US"/>
        </w:rPr>
        <w:t>rd</w:t>
      </w:r>
      <w:r w:rsidRPr="00EC1F78">
        <w:rPr>
          <w:b/>
          <w:bCs/>
          <w:sz w:val="24"/>
          <w:szCs w:val="24"/>
          <w:u w:val="single"/>
          <w:lang w:val="en-US"/>
        </w:rPr>
        <w:t xml:space="preserve"> MARS</w:t>
      </w:r>
    </w:p>
    <w:p w14:paraId="587C2651" w14:textId="03F4096E" w:rsidR="00855DCD" w:rsidRPr="00855DCD" w:rsidRDefault="00855DCD" w:rsidP="00855DCD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 xml:space="preserve">19:30h </w:t>
      </w:r>
      <w:r w:rsidR="00CC2E3C" w:rsidRPr="00855DCD">
        <w:rPr>
          <w:sz w:val="24"/>
          <w:szCs w:val="24"/>
          <w:lang w:val="en-US"/>
        </w:rPr>
        <w:t>Arrival</w:t>
      </w:r>
      <w:r w:rsidRPr="00855DCD">
        <w:rPr>
          <w:sz w:val="24"/>
          <w:szCs w:val="24"/>
          <w:lang w:val="en-US"/>
        </w:rPr>
        <w:t xml:space="preserve"> to the </w:t>
      </w:r>
      <w:r w:rsidR="00CC2E3C">
        <w:rPr>
          <w:sz w:val="24"/>
          <w:szCs w:val="24"/>
          <w:lang w:val="en-US"/>
        </w:rPr>
        <w:t xml:space="preserve">Alicante Airport. Transfer to Hotel. </w:t>
      </w:r>
    </w:p>
    <w:p w14:paraId="24941DA0" w14:textId="0170ED37" w:rsidR="00855DCD" w:rsidRPr="00855DCD" w:rsidRDefault="00CC2E3C" w:rsidP="00855DCD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21:00 </w:t>
      </w:r>
      <w:proofErr w:type="gramStart"/>
      <w:r>
        <w:rPr>
          <w:sz w:val="24"/>
          <w:szCs w:val="24"/>
          <w:lang w:val="en-US"/>
        </w:rPr>
        <w:t>Check -</w:t>
      </w:r>
      <w:proofErr w:type="gramEnd"/>
      <w:r>
        <w:rPr>
          <w:sz w:val="24"/>
          <w:szCs w:val="24"/>
          <w:lang w:val="en-US"/>
        </w:rPr>
        <w:t xml:space="preserve">in and dinner in the hotel. </w:t>
      </w:r>
    </w:p>
    <w:p w14:paraId="43791CAD" w14:textId="685A282D" w:rsidR="00855DCD" w:rsidRPr="00845C33" w:rsidRDefault="0093290D" w:rsidP="00855DCD">
      <w:pPr>
        <w:rPr>
          <w:sz w:val="24"/>
          <w:szCs w:val="24"/>
          <w:lang w:val="en-US"/>
        </w:rPr>
      </w:pPr>
      <w:r w:rsidRPr="00845C33">
        <w:rPr>
          <w:sz w:val="24"/>
          <w:szCs w:val="24"/>
          <w:lang w:val="en-US"/>
        </w:rPr>
        <w:t xml:space="preserve">Accommodation in Hotel </w:t>
      </w:r>
      <w:r w:rsidR="00845C33" w:rsidRPr="00845C33">
        <w:rPr>
          <w:sz w:val="24"/>
          <w:szCs w:val="24"/>
          <w:lang w:val="en-US"/>
        </w:rPr>
        <w:t xml:space="preserve">San </w:t>
      </w:r>
      <w:r w:rsidR="00EC1F78" w:rsidRPr="00845C33">
        <w:rPr>
          <w:sz w:val="24"/>
          <w:szCs w:val="24"/>
          <w:lang w:val="en-US"/>
        </w:rPr>
        <w:t xml:space="preserve">Pedro del </w:t>
      </w:r>
      <w:proofErr w:type="spellStart"/>
      <w:r w:rsidR="00EC1F78" w:rsidRPr="00845C33">
        <w:rPr>
          <w:sz w:val="24"/>
          <w:szCs w:val="24"/>
          <w:lang w:val="en-US"/>
        </w:rPr>
        <w:t>Pinatar</w:t>
      </w:r>
      <w:proofErr w:type="spellEnd"/>
      <w:r w:rsidR="00EC1F78" w:rsidRPr="00845C33">
        <w:rPr>
          <w:sz w:val="24"/>
          <w:szCs w:val="24"/>
          <w:lang w:val="en-US"/>
        </w:rPr>
        <w:t xml:space="preserve">. </w:t>
      </w:r>
    </w:p>
    <w:p w14:paraId="01688F4C" w14:textId="77777777" w:rsidR="00EC1F78" w:rsidRPr="00845C33" w:rsidRDefault="00EC1F78" w:rsidP="00855DCD">
      <w:pPr>
        <w:rPr>
          <w:sz w:val="24"/>
          <w:szCs w:val="24"/>
          <w:lang w:val="en-US"/>
        </w:rPr>
      </w:pPr>
    </w:p>
    <w:p w14:paraId="03078F53" w14:textId="7CDBC092" w:rsidR="00EC1F78" w:rsidRPr="0084619A" w:rsidRDefault="00EC1F78" w:rsidP="00855DCD">
      <w:pPr>
        <w:rPr>
          <w:b/>
          <w:bCs/>
          <w:sz w:val="24"/>
          <w:szCs w:val="24"/>
          <w:u w:val="single"/>
          <w:lang w:val="en-US"/>
        </w:rPr>
      </w:pPr>
      <w:r w:rsidRPr="0084619A">
        <w:rPr>
          <w:b/>
          <w:bCs/>
          <w:sz w:val="24"/>
          <w:szCs w:val="24"/>
          <w:u w:val="single"/>
          <w:lang w:val="en-US"/>
        </w:rPr>
        <w:t>WEDNESDAY 4</w:t>
      </w:r>
      <w:r w:rsidRPr="0084619A">
        <w:rPr>
          <w:b/>
          <w:bCs/>
          <w:sz w:val="24"/>
          <w:szCs w:val="24"/>
          <w:u w:val="single"/>
          <w:vertAlign w:val="superscript"/>
          <w:lang w:val="en-US"/>
        </w:rPr>
        <w:t>th</w:t>
      </w:r>
      <w:r w:rsidRPr="0084619A">
        <w:rPr>
          <w:b/>
          <w:bCs/>
          <w:sz w:val="24"/>
          <w:szCs w:val="24"/>
          <w:u w:val="single"/>
          <w:lang w:val="en-US"/>
        </w:rPr>
        <w:t xml:space="preserve"> MARS</w:t>
      </w:r>
    </w:p>
    <w:p w14:paraId="15DF767B" w14:textId="7D34201C" w:rsidR="00EC1F78" w:rsidRDefault="00E22913" w:rsidP="00855DCD">
      <w:pPr>
        <w:rPr>
          <w:sz w:val="24"/>
          <w:szCs w:val="24"/>
          <w:lang w:val="en-US"/>
        </w:rPr>
      </w:pPr>
      <w:r w:rsidRPr="00E22913">
        <w:rPr>
          <w:sz w:val="24"/>
          <w:szCs w:val="24"/>
          <w:lang w:val="en-US"/>
        </w:rPr>
        <w:t>09:00 Meeting point with the gui</w:t>
      </w:r>
      <w:r>
        <w:rPr>
          <w:sz w:val="24"/>
          <w:szCs w:val="24"/>
          <w:lang w:val="en-US"/>
        </w:rPr>
        <w:t xml:space="preserve">de in the Hall of the Hotel. </w:t>
      </w:r>
    </w:p>
    <w:p w14:paraId="465C28C7" w14:textId="58D2F93C" w:rsidR="00E22913" w:rsidRPr="0084619A" w:rsidRDefault="00E22913" w:rsidP="00855DCD">
      <w:pPr>
        <w:rPr>
          <w:sz w:val="24"/>
          <w:szCs w:val="24"/>
          <w:lang w:val="en-US"/>
        </w:rPr>
      </w:pPr>
      <w:r w:rsidRPr="0084619A">
        <w:rPr>
          <w:sz w:val="24"/>
          <w:szCs w:val="24"/>
          <w:lang w:val="en-US"/>
        </w:rPr>
        <w:t xml:space="preserve">Visit to </w:t>
      </w:r>
      <w:hyperlink r:id="rId10" w:history="1">
        <w:r w:rsidR="00530EEF" w:rsidRPr="0084619A">
          <w:rPr>
            <w:rStyle w:val="Hipervnculo"/>
            <w:b/>
            <w:bCs/>
            <w:sz w:val="24"/>
            <w:szCs w:val="24"/>
            <w:lang w:val="en-US"/>
          </w:rPr>
          <w:t>SAN PEDRO DEL PINATAR</w:t>
        </w:r>
      </w:hyperlink>
      <w:r w:rsidRPr="0084619A">
        <w:rPr>
          <w:b/>
          <w:bCs/>
          <w:sz w:val="24"/>
          <w:szCs w:val="24"/>
          <w:lang w:val="en-US"/>
        </w:rPr>
        <w:t>:</w:t>
      </w:r>
      <w:r w:rsidRPr="0084619A">
        <w:rPr>
          <w:sz w:val="24"/>
          <w:szCs w:val="24"/>
          <w:lang w:val="en-US"/>
        </w:rPr>
        <w:t xml:space="preserve"> </w:t>
      </w:r>
      <w:r w:rsidR="00F26A38" w:rsidRPr="0084619A">
        <w:rPr>
          <w:sz w:val="24"/>
          <w:szCs w:val="24"/>
          <w:lang w:val="en-US"/>
        </w:rPr>
        <w:t xml:space="preserve">Salinas de San Pedro Natural Park &amp; </w:t>
      </w:r>
      <w:r w:rsidR="005D7171" w:rsidRPr="0084619A">
        <w:rPr>
          <w:sz w:val="24"/>
          <w:szCs w:val="24"/>
          <w:lang w:val="en-US"/>
        </w:rPr>
        <w:t xml:space="preserve">mud baths. </w:t>
      </w:r>
    </w:p>
    <w:p w14:paraId="5920D837" w14:textId="39589AC4" w:rsidR="005D7171" w:rsidRDefault="005D7171" w:rsidP="00855DCD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11:30 Transfer to Cabo de Palos.</w:t>
      </w:r>
      <w:r w:rsidR="0084619A" w:rsidRPr="0084619A">
        <w:rPr>
          <w:noProof/>
          <w:lang w:val="en-US"/>
        </w:rPr>
        <w:t xml:space="preserve"> </w:t>
      </w:r>
    </w:p>
    <w:p w14:paraId="56FBD3BD" w14:textId="3F0FC2C0" w:rsidR="005D7171" w:rsidRPr="001115E7" w:rsidRDefault="00E52520" w:rsidP="00855DCD">
      <w:pPr>
        <w:rPr>
          <w:sz w:val="24"/>
          <w:szCs w:val="24"/>
        </w:rPr>
      </w:pPr>
      <w:r w:rsidRPr="001115E7">
        <w:rPr>
          <w:sz w:val="24"/>
          <w:szCs w:val="24"/>
        </w:rPr>
        <w:t>13:30 Lunch in Cabo de Palos.</w:t>
      </w:r>
    </w:p>
    <w:p w14:paraId="46C4E570" w14:textId="116801DD" w:rsidR="00E52520" w:rsidRPr="0084619A" w:rsidRDefault="00E52520" w:rsidP="00855DCD">
      <w:pPr>
        <w:rPr>
          <w:sz w:val="24"/>
          <w:szCs w:val="24"/>
          <w:lang w:val="en-US"/>
        </w:rPr>
      </w:pPr>
      <w:r w:rsidRPr="0084619A">
        <w:rPr>
          <w:sz w:val="24"/>
          <w:szCs w:val="24"/>
          <w:lang w:val="en-US"/>
        </w:rPr>
        <w:t>15:30 Departure to Cartagena.</w:t>
      </w:r>
    </w:p>
    <w:p w14:paraId="19D24987" w14:textId="0B7373F8" w:rsidR="00E52520" w:rsidRPr="0084619A" w:rsidRDefault="00E52520" w:rsidP="00855DCD">
      <w:pPr>
        <w:rPr>
          <w:sz w:val="24"/>
          <w:szCs w:val="24"/>
          <w:lang w:val="en-US"/>
        </w:rPr>
      </w:pPr>
      <w:r w:rsidRPr="0084619A">
        <w:rPr>
          <w:sz w:val="24"/>
          <w:szCs w:val="24"/>
          <w:lang w:val="en-US"/>
        </w:rPr>
        <w:t xml:space="preserve">16:00 </w:t>
      </w:r>
      <w:hyperlink r:id="rId11" w:history="1">
        <w:proofErr w:type="spellStart"/>
        <w:r w:rsidR="0084619A" w:rsidRPr="008B2828">
          <w:rPr>
            <w:rStyle w:val="Hipervnculo"/>
            <w:sz w:val="24"/>
            <w:szCs w:val="24"/>
            <w:lang w:val="en-US"/>
          </w:rPr>
          <w:t>Experiencia</w:t>
        </w:r>
        <w:proofErr w:type="spellEnd"/>
        <w:r w:rsidR="0084619A" w:rsidRPr="008B2828">
          <w:rPr>
            <w:rStyle w:val="Hipervnculo"/>
            <w:sz w:val="24"/>
            <w:szCs w:val="24"/>
            <w:lang w:val="en-US"/>
          </w:rPr>
          <w:t xml:space="preserve"> 43</w:t>
        </w:r>
      </w:hyperlink>
      <w:r w:rsidR="0084619A" w:rsidRPr="00D55708">
        <w:rPr>
          <w:sz w:val="24"/>
          <w:szCs w:val="24"/>
          <w:lang w:val="en-US"/>
        </w:rPr>
        <w:t>.</w:t>
      </w:r>
    </w:p>
    <w:p w14:paraId="42D69C2B" w14:textId="30B05A20" w:rsidR="00855DCD" w:rsidRDefault="00855DCD" w:rsidP="00855DCD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 xml:space="preserve">17:30 </w:t>
      </w:r>
      <w:r w:rsidR="006D7308" w:rsidRPr="00DF5949">
        <w:rPr>
          <w:sz w:val="24"/>
          <w:szCs w:val="24"/>
          <w:lang w:val="en-US"/>
        </w:rPr>
        <w:t>Guided Tour</w:t>
      </w:r>
      <w:r w:rsidR="00381735" w:rsidRPr="00DF5949">
        <w:rPr>
          <w:sz w:val="24"/>
          <w:szCs w:val="24"/>
          <w:lang w:val="en-US"/>
        </w:rPr>
        <w:t xml:space="preserve"> </w:t>
      </w:r>
      <w:r w:rsidR="00530EEF" w:rsidRPr="00DF5949">
        <w:rPr>
          <w:sz w:val="24"/>
          <w:szCs w:val="24"/>
          <w:lang w:val="en-US"/>
        </w:rPr>
        <w:t>to</w:t>
      </w:r>
      <w:r w:rsidR="00381735" w:rsidRPr="00DF5949">
        <w:rPr>
          <w:sz w:val="24"/>
          <w:szCs w:val="24"/>
          <w:lang w:val="en-US"/>
        </w:rPr>
        <w:t xml:space="preserve"> </w:t>
      </w:r>
      <w:hyperlink r:id="rId12" w:history="1">
        <w:r w:rsidR="00530EEF" w:rsidRPr="0084619A">
          <w:rPr>
            <w:rStyle w:val="Hipervnculo"/>
            <w:b/>
            <w:bCs/>
            <w:sz w:val="24"/>
            <w:szCs w:val="24"/>
            <w:lang w:val="en-US"/>
          </w:rPr>
          <w:t>CARTAGENA</w:t>
        </w:r>
      </w:hyperlink>
      <w:r w:rsidR="00530EEF" w:rsidRPr="00DF5949">
        <w:rPr>
          <w:sz w:val="24"/>
          <w:szCs w:val="24"/>
          <w:lang w:val="en-US"/>
        </w:rPr>
        <w:t xml:space="preserve">: </w:t>
      </w:r>
      <w:r w:rsidR="00381735" w:rsidRPr="00DF5949">
        <w:rPr>
          <w:sz w:val="24"/>
          <w:szCs w:val="24"/>
          <w:lang w:val="en-US"/>
        </w:rPr>
        <w:t xml:space="preserve"> </w:t>
      </w:r>
      <w:r w:rsidR="00DF5949" w:rsidRPr="00DF5949">
        <w:rPr>
          <w:sz w:val="24"/>
          <w:szCs w:val="24"/>
          <w:lang w:val="en-US"/>
        </w:rPr>
        <w:t>Roman Museum &amp; Tea</w:t>
      </w:r>
      <w:r w:rsidR="00DF5949">
        <w:rPr>
          <w:sz w:val="24"/>
          <w:szCs w:val="24"/>
          <w:lang w:val="en-US"/>
        </w:rPr>
        <w:t>t</w:t>
      </w:r>
      <w:r w:rsidR="0084619A">
        <w:rPr>
          <w:sz w:val="24"/>
          <w:szCs w:val="24"/>
          <w:lang w:val="en-US"/>
        </w:rPr>
        <w:t>her</w:t>
      </w:r>
      <w:r w:rsidR="00DF5949">
        <w:rPr>
          <w:sz w:val="24"/>
          <w:szCs w:val="24"/>
          <w:lang w:val="en-US"/>
        </w:rPr>
        <w:t>, Modernism buildings</w:t>
      </w:r>
    </w:p>
    <w:p w14:paraId="46BC84E5" w14:textId="523AAC7C" w:rsidR="00DF5949" w:rsidRPr="00855DCD" w:rsidRDefault="00DF5949" w:rsidP="00855DCD">
      <w:pPr>
        <w:rPr>
          <w:sz w:val="24"/>
          <w:szCs w:val="24"/>
          <w:lang w:val="en-US"/>
        </w:rPr>
      </w:pPr>
      <w:r w:rsidRPr="00DF5949">
        <w:rPr>
          <w:sz w:val="24"/>
          <w:szCs w:val="24"/>
          <w:lang w:val="en-US"/>
        </w:rPr>
        <w:t>Free time</w:t>
      </w:r>
    </w:p>
    <w:p w14:paraId="73ADF0AA" w14:textId="2C5CAD24" w:rsidR="00855DCD" w:rsidRPr="0084619A" w:rsidRDefault="00855DCD" w:rsidP="00855DCD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>20:</w:t>
      </w:r>
      <w:r w:rsidR="00DF5949" w:rsidRPr="0084619A">
        <w:rPr>
          <w:sz w:val="24"/>
          <w:szCs w:val="24"/>
          <w:lang w:val="en-US"/>
        </w:rPr>
        <w:t>0</w:t>
      </w:r>
      <w:r w:rsidRPr="00855DCD">
        <w:rPr>
          <w:sz w:val="24"/>
          <w:szCs w:val="24"/>
          <w:lang w:val="en-US"/>
        </w:rPr>
        <w:t xml:space="preserve">0 </w:t>
      </w:r>
      <w:r w:rsidR="00DF5949" w:rsidRPr="0084619A">
        <w:rPr>
          <w:sz w:val="24"/>
          <w:szCs w:val="24"/>
          <w:lang w:val="en-US"/>
        </w:rPr>
        <w:t xml:space="preserve">Departure to San Pedro del </w:t>
      </w:r>
      <w:proofErr w:type="spellStart"/>
      <w:r w:rsidR="00DF5949" w:rsidRPr="0084619A">
        <w:rPr>
          <w:sz w:val="24"/>
          <w:szCs w:val="24"/>
          <w:lang w:val="en-US"/>
        </w:rPr>
        <w:t>Pinatar</w:t>
      </w:r>
      <w:proofErr w:type="spellEnd"/>
    </w:p>
    <w:p w14:paraId="2171E39B" w14:textId="249DE031" w:rsidR="002B5ABA" w:rsidRPr="001115E7" w:rsidRDefault="009803B7" w:rsidP="009803B7">
      <w:pPr>
        <w:rPr>
          <w:sz w:val="24"/>
          <w:szCs w:val="24"/>
          <w:lang w:val="en-US"/>
        </w:rPr>
      </w:pPr>
      <w:r w:rsidRPr="001115E7">
        <w:rPr>
          <w:sz w:val="24"/>
          <w:szCs w:val="24"/>
          <w:lang w:val="en-US"/>
        </w:rPr>
        <w:t>20:30 Dinner at the hotel</w:t>
      </w:r>
    </w:p>
    <w:p w14:paraId="6A2BAD77" w14:textId="257F775C" w:rsidR="009803B7" w:rsidRPr="001115E7" w:rsidRDefault="009803B7" w:rsidP="009803B7">
      <w:pPr>
        <w:rPr>
          <w:sz w:val="24"/>
          <w:szCs w:val="24"/>
          <w:lang w:val="en-US"/>
        </w:rPr>
      </w:pPr>
      <w:r w:rsidRPr="001115E7">
        <w:rPr>
          <w:sz w:val="24"/>
          <w:szCs w:val="24"/>
          <w:lang w:val="en-US"/>
        </w:rPr>
        <w:t xml:space="preserve">Accommodation in Hotel San Pedro del </w:t>
      </w:r>
      <w:proofErr w:type="spellStart"/>
      <w:r w:rsidRPr="001115E7">
        <w:rPr>
          <w:sz w:val="24"/>
          <w:szCs w:val="24"/>
          <w:lang w:val="en-US"/>
        </w:rPr>
        <w:t>Pinatar</w:t>
      </w:r>
      <w:proofErr w:type="spellEnd"/>
      <w:r w:rsidRPr="001115E7">
        <w:rPr>
          <w:sz w:val="24"/>
          <w:szCs w:val="24"/>
          <w:lang w:val="en-US"/>
        </w:rPr>
        <w:t xml:space="preserve">. </w:t>
      </w:r>
    </w:p>
    <w:p w14:paraId="7C89CC9C" w14:textId="28AAA91D" w:rsidR="00855DCD" w:rsidRPr="001115E7" w:rsidRDefault="00855DCD" w:rsidP="00855DCD">
      <w:pPr>
        <w:rPr>
          <w:sz w:val="24"/>
          <w:szCs w:val="24"/>
          <w:lang w:val="en-US"/>
        </w:rPr>
      </w:pPr>
    </w:p>
    <w:p w14:paraId="5DECC4C1" w14:textId="77777777" w:rsidR="00EB316F" w:rsidRPr="001115E7" w:rsidRDefault="00EB316F" w:rsidP="00855DCD">
      <w:pPr>
        <w:rPr>
          <w:sz w:val="24"/>
          <w:szCs w:val="24"/>
          <w:lang w:val="en-US"/>
        </w:rPr>
      </w:pPr>
    </w:p>
    <w:p w14:paraId="766D2451" w14:textId="77777777" w:rsidR="002B5ABA" w:rsidRDefault="002B5ABA" w:rsidP="00855DCD">
      <w:pPr>
        <w:rPr>
          <w:sz w:val="24"/>
          <w:szCs w:val="24"/>
          <w:lang w:val="en-US"/>
        </w:rPr>
      </w:pPr>
    </w:p>
    <w:p w14:paraId="5AF161F8" w14:textId="77777777" w:rsidR="00044F39" w:rsidRDefault="00044F39" w:rsidP="00855DCD">
      <w:pPr>
        <w:rPr>
          <w:sz w:val="24"/>
          <w:szCs w:val="24"/>
          <w:lang w:val="en-US"/>
        </w:rPr>
      </w:pPr>
    </w:p>
    <w:p w14:paraId="678A98FB" w14:textId="77777777" w:rsidR="00044F39" w:rsidRDefault="00044F39" w:rsidP="00855DCD">
      <w:pPr>
        <w:rPr>
          <w:sz w:val="24"/>
          <w:szCs w:val="24"/>
          <w:lang w:val="en-US"/>
        </w:rPr>
      </w:pPr>
    </w:p>
    <w:p w14:paraId="0301A93B" w14:textId="77777777" w:rsidR="00044F39" w:rsidRDefault="00044F39" w:rsidP="00855DCD">
      <w:pPr>
        <w:rPr>
          <w:sz w:val="24"/>
          <w:szCs w:val="24"/>
          <w:lang w:val="en-US"/>
        </w:rPr>
      </w:pPr>
    </w:p>
    <w:p w14:paraId="51E7CB70" w14:textId="77777777" w:rsidR="00044F39" w:rsidRPr="001115E7" w:rsidRDefault="00044F39" w:rsidP="00855DCD">
      <w:pPr>
        <w:rPr>
          <w:sz w:val="24"/>
          <w:szCs w:val="24"/>
          <w:lang w:val="en-US"/>
        </w:rPr>
      </w:pPr>
    </w:p>
    <w:p w14:paraId="52765EB3" w14:textId="125F3A99" w:rsidR="00EB316F" w:rsidRPr="00855DCD" w:rsidRDefault="009803B7" w:rsidP="00855DCD">
      <w:pPr>
        <w:rPr>
          <w:b/>
          <w:bCs/>
          <w:sz w:val="24"/>
          <w:szCs w:val="24"/>
          <w:u w:val="single"/>
          <w:lang w:val="en-US"/>
        </w:rPr>
      </w:pPr>
      <w:r w:rsidRPr="00EB316F">
        <w:rPr>
          <w:b/>
          <w:bCs/>
          <w:sz w:val="24"/>
          <w:szCs w:val="24"/>
          <w:u w:val="single"/>
          <w:lang w:val="en-US"/>
        </w:rPr>
        <w:lastRenderedPageBreak/>
        <w:t xml:space="preserve">THURSDAY </w:t>
      </w:r>
      <w:r w:rsidR="00EB316F" w:rsidRPr="00EB316F">
        <w:rPr>
          <w:b/>
          <w:bCs/>
          <w:sz w:val="24"/>
          <w:szCs w:val="24"/>
          <w:u w:val="single"/>
          <w:lang w:val="en-US"/>
        </w:rPr>
        <w:t>5</w:t>
      </w:r>
      <w:r w:rsidR="00EB316F" w:rsidRPr="00EB316F">
        <w:rPr>
          <w:b/>
          <w:bCs/>
          <w:sz w:val="24"/>
          <w:szCs w:val="24"/>
          <w:u w:val="single"/>
          <w:vertAlign w:val="superscript"/>
          <w:lang w:val="en-US"/>
        </w:rPr>
        <w:t>th</w:t>
      </w:r>
      <w:r w:rsidR="00EB316F" w:rsidRPr="00EB316F">
        <w:rPr>
          <w:b/>
          <w:bCs/>
          <w:sz w:val="24"/>
          <w:szCs w:val="24"/>
          <w:u w:val="single"/>
          <w:lang w:val="en-US"/>
        </w:rPr>
        <w:t xml:space="preserve"> MARS</w:t>
      </w:r>
    </w:p>
    <w:p w14:paraId="151C3301" w14:textId="44057371" w:rsidR="00855DCD" w:rsidRPr="00855DCD" w:rsidRDefault="00855DCD" w:rsidP="00855DCD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 xml:space="preserve">8:30 </w:t>
      </w:r>
      <w:r w:rsidR="0026437A">
        <w:rPr>
          <w:sz w:val="24"/>
          <w:szCs w:val="24"/>
          <w:lang w:val="en-US"/>
        </w:rPr>
        <w:t xml:space="preserve">Check-out. </w:t>
      </w:r>
      <w:r w:rsidR="00EB316F" w:rsidRPr="00EB316F">
        <w:rPr>
          <w:sz w:val="24"/>
          <w:szCs w:val="24"/>
          <w:lang w:val="en-US"/>
        </w:rPr>
        <w:t xml:space="preserve">Transfer to Jumilla. </w:t>
      </w:r>
    </w:p>
    <w:p w14:paraId="75DD6FE6" w14:textId="4C81DDA5" w:rsidR="00855DCD" w:rsidRPr="00855DCD" w:rsidRDefault="00855DCD" w:rsidP="00855DCD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>10</w:t>
      </w:r>
      <w:r w:rsidR="00EB316F" w:rsidRPr="00EB316F">
        <w:rPr>
          <w:sz w:val="24"/>
          <w:szCs w:val="24"/>
          <w:lang w:val="en-US"/>
        </w:rPr>
        <w:t>:00</w:t>
      </w:r>
      <w:r w:rsidRPr="00855DCD">
        <w:rPr>
          <w:sz w:val="24"/>
          <w:szCs w:val="24"/>
          <w:lang w:val="en-US"/>
        </w:rPr>
        <w:t xml:space="preserve"> </w:t>
      </w:r>
      <w:r w:rsidR="00EB316F" w:rsidRPr="00EB316F">
        <w:rPr>
          <w:sz w:val="24"/>
          <w:szCs w:val="24"/>
          <w:lang w:val="en-US"/>
        </w:rPr>
        <w:t xml:space="preserve">Visit to </w:t>
      </w:r>
      <w:hyperlink r:id="rId13" w:history="1">
        <w:r w:rsidR="00EB316F" w:rsidRPr="0084619A">
          <w:rPr>
            <w:rStyle w:val="Hipervnculo"/>
            <w:b/>
            <w:bCs/>
            <w:sz w:val="24"/>
            <w:szCs w:val="24"/>
            <w:lang w:val="en-US"/>
          </w:rPr>
          <w:t>JUMILLA WINE ROUTES</w:t>
        </w:r>
      </w:hyperlink>
      <w:r w:rsidR="00EB316F" w:rsidRPr="00EB316F">
        <w:rPr>
          <w:sz w:val="24"/>
          <w:szCs w:val="24"/>
          <w:lang w:val="en-US"/>
        </w:rPr>
        <w:t>: city cen</w:t>
      </w:r>
      <w:r w:rsidR="00EB316F">
        <w:rPr>
          <w:sz w:val="24"/>
          <w:szCs w:val="24"/>
          <w:lang w:val="en-US"/>
        </w:rPr>
        <w:t>ter of Ju</w:t>
      </w:r>
      <w:r w:rsidR="008171D9">
        <w:rPr>
          <w:sz w:val="24"/>
          <w:szCs w:val="24"/>
          <w:lang w:val="en-US"/>
        </w:rPr>
        <w:t xml:space="preserve">milla. </w:t>
      </w:r>
      <w:r w:rsidRPr="00855DCD">
        <w:rPr>
          <w:sz w:val="24"/>
          <w:szCs w:val="24"/>
          <w:lang w:val="en-US"/>
        </w:rPr>
        <w:t>   </w:t>
      </w:r>
    </w:p>
    <w:p w14:paraId="4B1AAFC8" w14:textId="65BDBD56" w:rsidR="00855DCD" w:rsidRPr="00855DCD" w:rsidRDefault="008C1B97" w:rsidP="00855DCD">
      <w:pPr>
        <w:rPr>
          <w:sz w:val="24"/>
          <w:szCs w:val="24"/>
          <w:lang w:val="en-US"/>
        </w:rPr>
      </w:pPr>
      <w:r w:rsidRPr="008C1B97">
        <w:rPr>
          <w:sz w:val="24"/>
          <w:szCs w:val="24"/>
          <w:lang w:val="en-US"/>
        </w:rPr>
        <w:t>11:00 Visit to winerie</w:t>
      </w:r>
      <w:r>
        <w:rPr>
          <w:sz w:val="24"/>
          <w:szCs w:val="24"/>
          <w:lang w:val="en-US"/>
        </w:rPr>
        <w:t xml:space="preserve">s and </w:t>
      </w:r>
      <w:proofErr w:type="spellStart"/>
      <w:r>
        <w:rPr>
          <w:sz w:val="24"/>
          <w:szCs w:val="24"/>
          <w:lang w:val="en-US"/>
        </w:rPr>
        <w:t>wineyards</w:t>
      </w:r>
      <w:proofErr w:type="spellEnd"/>
      <w:r>
        <w:rPr>
          <w:sz w:val="24"/>
          <w:szCs w:val="24"/>
          <w:lang w:val="en-US"/>
        </w:rPr>
        <w:t xml:space="preserve">. </w:t>
      </w:r>
      <w:r w:rsidR="00855DCD" w:rsidRPr="00855DCD">
        <w:rPr>
          <w:sz w:val="24"/>
          <w:szCs w:val="24"/>
        </w:rPr>
        <w:t> </w:t>
      </w:r>
    </w:p>
    <w:p w14:paraId="59D674C8" w14:textId="08403713" w:rsidR="00855DCD" w:rsidRPr="00855DCD" w:rsidRDefault="00855DCD" w:rsidP="00855DCD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 xml:space="preserve">14:30 </w:t>
      </w:r>
      <w:r w:rsidR="008C1B97" w:rsidRPr="008C1B97">
        <w:rPr>
          <w:sz w:val="24"/>
          <w:szCs w:val="24"/>
          <w:lang w:val="en-US"/>
        </w:rPr>
        <w:t>Lunch in Jumilla.</w:t>
      </w:r>
    </w:p>
    <w:p w14:paraId="134AF06E" w14:textId="70948565" w:rsidR="00855DCD" w:rsidRPr="00855DCD" w:rsidRDefault="00855DCD" w:rsidP="00855DCD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>16</w:t>
      </w:r>
      <w:r w:rsidR="008C1B97" w:rsidRPr="008C1B97">
        <w:rPr>
          <w:sz w:val="24"/>
          <w:szCs w:val="24"/>
          <w:lang w:val="en-US"/>
        </w:rPr>
        <w:t xml:space="preserve">:00 Departure </w:t>
      </w:r>
      <w:proofErr w:type="gramStart"/>
      <w:r w:rsidR="008C1B97" w:rsidRPr="008C1B97">
        <w:rPr>
          <w:sz w:val="24"/>
          <w:szCs w:val="24"/>
          <w:lang w:val="en-US"/>
        </w:rPr>
        <w:t>to</w:t>
      </w:r>
      <w:proofErr w:type="gramEnd"/>
      <w:r w:rsidR="008C1B97" w:rsidRPr="008C1B97">
        <w:rPr>
          <w:sz w:val="24"/>
          <w:szCs w:val="24"/>
          <w:lang w:val="en-US"/>
        </w:rPr>
        <w:t xml:space="preserve"> Murcia.</w:t>
      </w:r>
      <w:r w:rsidRPr="00855DCD">
        <w:rPr>
          <w:sz w:val="24"/>
          <w:szCs w:val="24"/>
          <w:lang w:val="en-US"/>
        </w:rPr>
        <w:t xml:space="preserve"> </w:t>
      </w:r>
    </w:p>
    <w:p w14:paraId="3CF66249" w14:textId="51136848" w:rsidR="00855DCD" w:rsidRPr="00855DCD" w:rsidRDefault="00855DCD" w:rsidP="00855DCD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>17</w:t>
      </w:r>
      <w:r w:rsidR="008C1B97" w:rsidRPr="001513FF">
        <w:rPr>
          <w:sz w:val="24"/>
          <w:szCs w:val="24"/>
          <w:lang w:val="en-US"/>
        </w:rPr>
        <w:t>:00</w:t>
      </w:r>
      <w:r w:rsidRPr="00855DCD">
        <w:rPr>
          <w:sz w:val="24"/>
          <w:szCs w:val="24"/>
          <w:lang w:val="en-US"/>
        </w:rPr>
        <w:t xml:space="preserve"> Check-in </w:t>
      </w:r>
      <w:r w:rsidR="0071538E" w:rsidRPr="001513FF">
        <w:rPr>
          <w:sz w:val="24"/>
          <w:szCs w:val="24"/>
          <w:lang w:val="en-US"/>
        </w:rPr>
        <w:t>in</w:t>
      </w:r>
      <w:r w:rsidRPr="00855DCD">
        <w:rPr>
          <w:sz w:val="24"/>
          <w:szCs w:val="24"/>
          <w:lang w:val="en-US"/>
        </w:rPr>
        <w:t xml:space="preserve"> hotel</w:t>
      </w:r>
      <w:r w:rsidR="0071538E" w:rsidRPr="001513FF">
        <w:rPr>
          <w:sz w:val="24"/>
          <w:szCs w:val="24"/>
          <w:lang w:val="en-US"/>
        </w:rPr>
        <w:t>.</w:t>
      </w:r>
      <w:r w:rsidRPr="00855DCD">
        <w:rPr>
          <w:sz w:val="24"/>
          <w:szCs w:val="24"/>
          <w:lang w:val="en-US"/>
        </w:rPr>
        <w:t xml:space="preserve"> </w:t>
      </w:r>
    </w:p>
    <w:p w14:paraId="53255872" w14:textId="5AA81101" w:rsidR="00855DCD" w:rsidRPr="00855DCD" w:rsidRDefault="00855DCD" w:rsidP="00855DCD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> 18</w:t>
      </w:r>
      <w:r w:rsidR="0071538E" w:rsidRPr="001513FF">
        <w:rPr>
          <w:sz w:val="24"/>
          <w:szCs w:val="24"/>
          <w:lang w:val="en-US"/>
        </w:rPr>
        <w:t xml:space="preserve">:00 Guided </w:t>
      </w:r>
      <w:r w:rsidR="001513FF" w:rsidRPr="001513FF">
        <w:rPr>
          <w:sz w:val="24"/>
          <w:szCs w:val="24"/>
          <w:lang w:val="en-US"/>
        </w:rPr>
        <w:t>T</w:t>
      </w:r>
      <w:r w:rsidR="0071538E" w:rsidRPr="001513FF">
        <w:rPr>
          <w:sz w:val="24"/>
          <w:szCs w:val="24"/>
          <w:lang w:val="en-US"/>
        </w:rPr>
        <w:t>our</w:t>
      </w:r>
      <w:r w:rsidR="001513FF" w:rsidRPr="001513FF">
        <w:rPr>
          <w:sz w:val="24"/>
          <w:szCs w:val="24"/>
          <w:lang w:val="en-US"/>
        </w:rPr>
        <w:t xml:space="preserve"> to </w:t>
      </w:r>
      <w:hyperlink r:id="rId14" w:history="1">
        <w:r w:rsidR="001513FF" w:rsidRPr="0084619A">
          <w:rPr>
            <w:rStyle w:val="Hipervnculo"/>
            <w:b/>
            <w:bCs/>
            <w:color w:val="2E74B5" w:themeColor="accent1" w:themeShade="BF"/>
            <w:sz w:val="24"/>
            <w:szCs w:val="24"/>
            <w:lang w:val="en-US"/>
          </w:rPr>
          <w:t>MURCIA</w:t>
        </w:r>
      </w:hyperlink>
      <w:r w:rsidR="0084619A" w:rsidRPr="0084619A">
        <w:rPr>
          <w:b/>
          <w:bCs/>
          <w:color w:val="2E74B5" w:themeColor="accent1" w:themeShade="BF"/>
          <w:sz w:val="24"/>
          <w:szCs w:val="24"/>
          <w:u w:val="single"/>
          <w:lang w:val="en-US"/>
        </w:rPr>
        <w:t xml:space="preserve"> CITY</w:t>
      </w:r>
      <w:r w:rsidR="001513FF" w:rsidRPr="001513FF">
        <w:rPr>
          <w:sz w:val="24"/>
          <w:szCs w:val="24"/>
          <w:lang w:val="en-US"/>
        </w:rPr>
        <w:t xml:space="preserve">: </w:t>
      </w:r>
      <w:r w:rsidR="001513FF">
        <w:rPr>
          <w:sz w:val="24"/>
          <w:szCs w:val="24"/>
          <w:lang w:val="en-US"/>
        </w:rPr>
        <w:t>Cathedral, Royal Social Casino, city center.</w:t>
      </w:r>
    </w:p>
    <w:p w14:paraId="0FC26C1E" w14:textId="293E5326" w:rsidR="0084619A" w:rsidRPr="008B2828" w:rsidRDefault="00855DCD" w:rsidP="0084619A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 xml:space="preserve">20:30h </w:t>
      </w:r>
      <w:hyperlink r:id="rId15" w:history="1">
        <w:r w:rsidR="0084619A" w:rsidRPr="001E361D">
          <w:rPr>
            <w:rStyle w:val="Hipervnculo"/>
            <w:sz w:val="24"/>
            <w:szCs w:val="24"/>
            <w:lang w:val="en-US"/>
          </w:rPr>
          <w:t>Pairing and dinner with D.O. Wines</w:t>
        </w:r>
      </w:hyperlink>
      <w:r w:rsidR="0084619A">
        <w:rPr>
          <w:sz w:val="24"/>
          <w:szCs w:val="24"/>
          <w:lang w:val="en-US"/>
        </w:rPr>
        <w:t xml:space="preserve"> </w:t>
      </w:r>
    </w:p>
    <w:p w14:paraId="6830807E" w14:textId="3C2FF1E7" w:rsidR="00855DCD" w:rsidRPr="00855DCD" w:rsidRDefault="0084619A" w:rsidP="00855DCD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Accommodation in Hotel**** in Murcia.</w:t>
      </w:r>
    </w:p>
    <w:p w14:paraId="27BE4129" w14:textId="318C9B7E" w:rsidR="00855DCD" w:rsidRDefault="00855DCD" w:rsidP="00855DCD">
      <w:pPr>
        <w:rPr>
          <w:sz w:val="24"/>
          <w:szCs w:val="24"/>
          <w:lang w:val="en-US"/>
        </w:rPr>
      </w:pPr>
    </w:p>
    <w:p w14:paraId="0CE763C3" w14:textId="7C619FEA" w:rsidR="0084619A" w:rsidRPr="00855DCD" w:rsidRDefault="0084619A" w:rsidP="00855DCD">
      <w:pPr>
        <w:rPr>
          <w:b/>
          <w:bCs/>
          <w:sz w:val="24"/>
          <w:szCs w:val="24"/>
          <w:u w:val="single"/>
          <w:lang w:val="en-US"/>
        </w:rPr>
      </w:pPr>
      <w:r w:rsidRPr="0084619A">
        <w:rPr>
          <w:b/>
          <w:bCs/>
          <w:sz w:val="24"/>
          <w:szCs w:val="24"/>
          <w:u w:val="single"/>
          <w:lang w:val="en-US"/>
        </w:rPr>
        <w:t>FRIDAY 6</w:t>
      </w:r>
      <w:r w:rsidRPr="0084619A">
        <w:rPr>
          <w:b/>
          <w:bCs/>
          <w:sz w:val="24"/>
          <w:szCs w:val="24"/>
          <w:u w:val="single"/>
          <w:vertAlign w:val="superscript"/>
          <w:lang w:val="en-US"/>
        </w:rPr>
        <w:t>th</w:t>
      </w:r>
      <w:r w:rsidRPr="0084619A">
        <w:rPr>
          <w:b/>
          <w:bCs/>
          <w:sz w:val="24"/>
          <w:szCs w:val="24"/>
          <w:u w:val="single"/>
          <w:lang w:val="en-US"/>
        </w:rPr>
        <w:t xml:space="preserve"> MARS</w:t>
      </w:r>
    </w:p>
    <w:p w14:paraId="67B1E00D" w14:textId="14E2CF1F" w:rsidR="00044F39" w:rsidRPr="008B2828" w:rsidRDefault="00855DCD" w:rsidP="00044F39">
      <w:pPr>
        <w:rPr>
          <w:sz w:val="24"/>
          <w:szCs w:val="24"/>
          <w:lang w:val="en-US"/>
        </w:rPr>
      </w:pPr>
      <w:r w:rsidRPr="00855DCD">
        <w:rPr>
          <w:sz w:val="24"/>
          <w:szCs w:val="24"/>
          <w:lang w:val="en-US"/>
        </w:rPr>
        <w:t xml:space="preserve"> 4:30 h </w:t>
      </w:r>
      <w:r w:rsidR="0084619A" w:rsidRPr="0084619A">
        <w:rPr>
          <w:sz w:val="24"/>
          <w:szCs w:val="24"/>
          <w:lang w:val="en-US"/>
        </w:rPr>
        <w:t xml:space="preserve">Departure to Alicante Airport. </w:t>
      </w:r>
    </w:p>
    <w:p w14:paraId="35AD5F74" w14:textId="50C3A74F" w:rsidR="008B2828" w:rsidRPr="008B2828" w:rsidRDefault="008B2828" w:rsidP="008B2828">
      <w:pPr>
        <w:rPr>
          <w:sz w:val="24"/>
          <w:szCs w:val="24"/>
          <w:lang w:val="en-US"/>
        </w:rPr>
      </w:pPr>
    </w:p>
    <w:p w14:paraId="51297844" w14:textId="079E640C" w:rsidR="00422936" w:rsidRPr="008B2828" w:rsidRDefault="00422936">
      <w:pPr>
        <w:rPr>
          <w:sz w:val="24"/>
          <w:szCs w:val="24"/>
          <w:lang w:val="en-US"/>
        </w:rPr>
      </w:pPr>
    </w:p>
    <w:sectPr w:rsidR="00422936" w:rsidRPr="008B2828" w:rsidSect="00244494">
      <w:headerReference w:type="default" r:id="rId16"/>
      <w:footerReference w:type="default" r:id="rId17"/>
      <w:pgSz w:w="11906" w:h="16838"/>
      <w:pgMar w:top="260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7312C" w14:textId="77777777" w:rsidR="00347D93" w:rsidRDefault="00347D93" w:rsidP="0033118A">
      <w:pPr>
        <w:spacing w:after="0" w:line="240" w:lineRule="auto"/>
      </w:pPr>
      <w:r>
        <w:separator/>
      </w:r>
    </w:p>
  </w:endnote>
  <w:endnote w:type="continuationSeparator" w:id="0">
    <w:p w14:paraId="78A3ED02" w14:textId="77777777" w:rsidR="00347D93" w:rsidRDefault="00347D93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DCDCE" w14:textId="63280FCC" w:rsidR="003B47DC" w:rsidRDefault="003B47DC" w:rsidP="003B47DC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2CC6A" w14:textId="77777777" w:rsidR="00347D93" w:rsidRDefault="00347D93" w:rsidP="0033118A">
      <w:pPr>
        <w:spacing w:after="0" w:line="240" w:lineRule="auto"/>
      </w:pPr>
      <w:r>
        <w:separator/>
      </w:r>
    </w:p>
  </w:footnote>
  <w:footnote w:type="continuationSeparator" w:id="0">
    <w:p w14:paraId="456427C3" w14:textId="77777777" w:rsidR="00347D93" w:rsidRDefault="00347D93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  <w:tblCaption w:val="Tabla encabezado para logotipos"/>
      <w:tblDescription w:val="Tabla de una sola celda que contiene la imagen compuesta por los logotipos de la Región de Murcia y otros organismos."/>
    </w:tblPr>
    <w:tblGrid>
      <w:gridCol w:w="11906"/>
    </w:tblGrid>
    <w:tr w:rsidR="0033118A" w14:paraId="725C85DD" w14:textId="77777777" w:rsidTr="00244494">
      <w:trPr>
        <w:cantSplit/>
        <w:trHeight w:hRule="exact" w:val="2608"/>
      </w:trPr>
      <w:tc>
        <w:tcPr>
          <w:tcW w:w="11906" w:type="dxa"/>
          <w:noWrap/>
        </w:tcPr>
        <w:p w14:paraId="5C02CC17" w14:textId="77777777" w:rsidR="0033118A" w:rsidRDefault="004E46C1" w:rsidP="00244494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184B776D" wp14:editId="223142A7">
                <wp:extent cx="7552690" cy="1656080"/>
                <wp:effectExtent l="0" t="0" r="0" b="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269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288649F" w14:textId="77777777"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410DB1"/>
    <w:multiLevelType w:val="hybridMultilevel"/>
    <w:tmpl w:val="19CE48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4432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650"/>
    <w:rsid w:val="00007E07"/>
    <w:rsid w:val="00011098"/>
    <w:rsid w:val="00044F39"/>
    <w:rsid w:val="00047D79"/>
    <w:rsid w:val="00072A75"/>
    <w:rsid w:val="000827B0"/>
    <w:rsid w:val="000A6CBE"/>
    <w:rsid w:val="000B4103"/>
    <w:rsid w:val="000C579A"/>
    <w:rsid w:val="001115E7"/>
    <w:rsid w:val="00125907"/>
    <w:rsid w:val="0013104E"/>
    <w:rsid w:val="001353E8"/>
    <w:rsid w:val="001513FF"/>
    <w:rsid w:val="00152EA0"/>
    <w:rsid w:val="00183197"/>
    <w:rsid w:val="0019746C"/>
    <w:rsid w:val="001A3E33"/>
    <w:rsid w:val="001A6B61"/>
    <w:rsid w:val="001D531C"/>
    <w:rsid w:val="001D7FE4"/>
    <w:rsid w:val="001E361D"/>
    <w:rsid w:val="001F6198"/>
    <w:rsid w:val="0020548E"/>
    <w:rsid w:val="00235B81"/>
    <w:rsid w:val="00244494"/>
    <w:rsid w:val="002618B3"/>
    <w:rsid w:val="0026437A"/>
    <w:rsid w:val="002B5ABA"/>
    <w:rsid w:val="002C71E3"/>
    <w:rsid w:val="0033118A"/>
    <w:rsid w:val="00347D93"/>
    <w:rsid w:val="003661BE"/>
    <w:rsid w:val="00380452"/>
    <w:rsid w:val="00381735"/>
    <w:rsid w:val="00385ED5"/>
    <w:rsid w:val="00393B64"/>
    <w:rsid w:val="003B47DC"/>
    <w:rsid w:val="003C26F0"/>
    <w:rsid w:val="003E5675"/>
    <w:rsid w:val="003F05C3"/>
    <w:rsid w:val="003F0876"/>
    <w:rsid w:val="00422936"/>
    <w:rsid w:val="004A08A5"/>
    <w:rsid w:val="004E46C1"/>
    <w:rsid w:val="004E7DEE"/>
    <w:rsid w:val="004F1942"/>
    <w:rsid w:val="004F3A9C"/>
    <w:rsid w:val="005271AF"/>
    <w:rsid w:val="00530EEF"/>
    <w:rsid w:val="00546BB5"/>
    <w:rsid w:val="00564634"/>
    <w:rsid w:val="005B0C3E"/>
    <w:rsid w:val="005D7171"/>
    <w:rsid w:val="00644C7D"/>
    <w:rsid w:val="00681F44"/>
    <w:rsid w:val="006822B9"/>
    <w:rsid w:val="00683CB4"/>
    <w:rsid w:val="006A20D9"/>
    <w:rsid w:val="006D4184"/>
    <w:rsid w:val="006D7308"/>
    <w:rsid w:val="006E3224"/>
    <w:rsid w:val="006E3B3F"/>
    <w:rsid w:val="0071538E"/>
    <w:rsid w:val="00752411"/>
    <w:rsid w:val="00805E6D"/>
    <w:rsid w:val="00806C07"/>
    <w:rsid w:val="008171D9"/>
    <w:rsid w:val="00845C33"/>
    <w:rsid w:val="0084619A"/>
    <w:rsid w:val="00855DCD"/>
    <w:rsid w:val="008A7974"/>
    <w:rsid w:val="008B2828"/>
    <w:rsid w:val="008B55BB"/>
    <w:rsid w:val="008C0779"/>
    <w:rsid w:val="008C1B97"/>
    <w:rsid w:val="008E3810"/>
    <w:rsid w:val="00906CE4"/>
    <w:rsid w:val="0093290D"/>
    <w:rsid w:val="009612E4"/>
    <w:rsid w:val="009803B7"/>
    <w:rsid w:val="00981688"/>
    <w:rsid w:val="009E3873"/>
    <w:rsid w:val="00A01ACF"/>
    <w:rsid w:val="00A028E4"/>
    <w:rsid w:val="00A410B5"/>
    <w:rsid w:val="00A441B7"/>
    <w:rsid w:val="00A75A54"/>
    <w:rsid w:val="00A85B4B"/>
    <w:rsid w:val="00AE0D91"/>
    <w:rsid w:val="00BC7C87"/>
    <w:rsid w:val="00C3755A"/>
    <w:rsid w:val="00C44004"/>
    <w:rsid w:val="00C6714D"/>
    <w:rsid w:val="00CC2E3C"/>
    <w:rsid w:val="00CD0F57"/>
    <w:rsid w:val="00D0196C"/>
    <w:rsid w:val="00D55708"/>
    <w:rsid w:val="00D63866"/>
    <w:rsid w:val="00DD138F"/>
    <w:rsid w:val="00DF5949"/>
    <w:rsid w:val="00E0172B"/>
    <w:rsid w:val="00E17650"/>
    <w:rsid w:val="00E22913"/>
    <w:rsid w:val="00E34A8B"/>
    <w:rsid w:val="00E52520"/>
    <w:rsid w:val="00E8082A"/>
    <w:rsid w:val="00EB316F"/>
    <w:rsid w:val="00EC1F78"/>
    <w:rsid w:val="00EF1F22"/>
    <w:rsid w:val="00EF781C"/>
    <w:rsid w:val="00F005A5"/>
    <w:rsid w:val="00F079AD"/>
    <w:rsid w:val="00F11C44"/>
    <w:rsid w:val="00F217D2"/>
    <w:rsid w:val="00F26A38"/>
    <w:rsid w:val="00F57B54"/>
    <w:rsid w:val="00F64701"/>
    <w:rsid w:val="00F92971"/>
    <w:rsid w:val="00FC3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B82A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1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B282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B2828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8B2828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turismoregiondemurcia.es/en/jumilla_wine_tourism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turismoregiondemurcia.es/en/cartagena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hostetur.com/licor-43/" TargetMode="External"/><Relationship Id="rId5" Type="http://schemas.openxmlformats.org/officeDocument/2006/relationships/styles" Target="styles.xml"/><Relationship Id="rId15" Type="http://schemas.openxmlformats.org/officeDocument/2006/relationships/hyperlink" Target="https://1001saboresrm.es/sabores/post/?post=262" TargetMode="External"/><Relationship Id="rId10" Type="http://schemas.openxmlformats.org/officeDocument/2006/relationships/hyperlink" Target="https://www.turismoregiondemurcia.es/en/san_pedro_del_pinatar/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turismoregiondemurcia.es/en/murcia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nl39t\AppData\Local\Temp\03537844-6a32-4e03-a760-fd16ea1037cc_114666-07%20Consejer&#237;a%20de%20Turismo,%20Cultura,%20Juventud%20y%20Deportes%20(1).zip.7cc\CTCJD%20-%20CONSEJER&#205;A%20-%20ITREM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42B4D488CCFC4FB6A4E48FD833CF46" ma:contentTypeVersion="21" ma:contentTypeDescription="Crear nuevo documento." ma:contentTypeScope="" ma:versionID="f7daf5688031dcec40703a34a41ecf64">
  <xsd:schema xmlns:xsd="http://www.w3.org/2001/XMLSchema" xmlns:xs="http://www.w3.org/2001/XMLSchema" xmlns:p="http://schemas.microsoft.com/office/2006/metadata/properties" xmlns:ns2="cb63bd73-5219-4c4a-9c18-60955711d0a5" xmlns:ns3="720dbf0a-2b7f-4bec-a03e-70cce2c709df" targetNamespace="http://schemas.microsoft.com/office/2006/metadata/properties" ma:root="true" ma:fieldsID="1c7a4f09db31e0febec4640c34749934" ns2:_="" ns3:_="">
    <xsd:import namespace="cb63bd73-5219-4c4a-9c18-60955711d0a5"/>
    <xsd:import namespace="720dbf0a-2b7f-4bec-a03e-70cce2c709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3bd73-5219-4c4a-9c18-60955711d0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b6b9b444-1e45-4268-b8b7-af71215058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0dbf0a-2b7f-4bec-a03e-70cce2c709df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b1a929d-89df-4fc1-ad3d-d1ad82bca4fe}" ma:internalName="TaxCatchAll" ma:showField="CatchAllData" ma:web="720dbf0a-2b7f-4bec-a03e-70cce2c709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20dbf0a-2b7f-4bec-a03e-70cce2c709df" xsi:nil="true"/>
    <lcf76f155ced4ddcb4097134ff3c332f xmlns="cb63bd73-5219-4c4a-9c18-60955711d0a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EAE36B-1521-428E-9EBD-FF6654201A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63bd73-5219-4c4a-9c18-60955711d0a5"/>
    <ds:schemaRef ds:uri="720dbf0a-2b7f-4bec-a03e-70cce2c709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BE3F23-488B-4432-ADBD-BDD0BBEB5B30}">
  <ds:schemaRefs>
    <ds:schemaRef ds:uri="http://schemas.microsoft.com/office/2006/metadata/properties"/>
    <ds:schemaRef ds:uri="http://schemas.microsoft.com/office/infopath/2007/PartnerControls"/>
    <ds:schemaRef ds:uri="720dbf0a-2b7f-4bec-a03e-70cce2c709df"/>
    <ds:schemaRef ds:uri="cb63bd73-5219-4c4a-9c18-60955711d0a5"/>
  </ds:schemaRefs>
</ds:datastoreItem>
</file>

<file path=customXml/itemProps3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CTCJD - CONSEJERÍA - ITREM</Template>
  <TotalTime>0</TotalTime>
  <Pages>2</Pages>
  <Words>247</Words>
  <Characters>1325</Characters>
  <Application>Microsoft Office Word</Application>
  <DocSecurity>0</DocSecurity>
  <Lines>50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2026-02-19T08:24:00Z</dcterms:created>
  <dcterms:modified xsi:type="dcterms:W3CDTF">2026-02-19T08:25:00Z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0x0101002242B4D488CCFC4FB6A4E48FD833CF46</vt:lpwstr>
  </property>
  <property fmtid="{D5CDD505-2E9C-101B-9397-08002B2CF9AE}" pid="3" name="MediaServiceImageTags">
    <vt:lpwstr/>
  </property>
</Properties>
</file>